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C2AC8" w14:textId="77777777" w:rsidR="00EC2ABB" w:rsidRPr="00DB1116" w:rsidRDefault="00DB1116" w:rsidP="00C470C5">
      <w:pPr>
        <w:pStyle w:val="berschrift1"/>
      </w:pPr>
      <w:r w:rsidRPr="00DB1116">
        <w:t>GPS Puzzle Mathematik: Urlaub in Marokko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050"/>
      </w:tblGrid>
      <w:tr w:rsidR="00A84EB7" w14:paraId="38C33356" w14:textId="77777777" w:rsidTr="00DB1116">
        <w:trPr>
          <w:trHeight w:val="374"/>
        </w:trPr>
        <w:tc>
          <w:tcPr>
            <w:tcW w:w="5812" w:type="dxa"/>
          </w:tcPr>
          <w:p w14:paraId="0D11F268" w14:textId="77777777" w:rsidR="00F40099" w:rsidRPr="007255C9" w:rsidRDefault="00DB1116" w:rsidP="00A84EB7">
            <w:pPr>
              <w:pStyle w:val="summaryoftask"/>
              <w:jc w:val="both"/>
              <w:rPr>
                <w:lang w:eastAsia="en-GB"/>
              </w:rPr>
            </w:pPr>
            <w:r w:rsidRPr="00DB1116">
              <w:rPr>
                <w:lang w:eastAsia="en-GB"/>
              </w:rPr>
              <w:t>Bei der Aufklärung von Verbrechen nutzt die Polizei auch gerne Handydaten. Je nach Einstellung des Smartphones, kann mehr od</w:t>
            </w:r>
            <w:r>
              <w:rPr>
                <w:lang w:eastAsia="en-GB"/>
              </w:rPr>
              <w:t>er weniger über den Aufenthalts</w:t>
            </w:r>
            <w:r w:rsidRPr="00DB1116">
              <w:rPr>
                <w:lang w:eastAsia="en-GB"/>
              </w:rPr>
              <w:t>ort des Smartphonebesitzers zu einem bestimmten Zeitpunkt gesagt werden. Bei der folgenden Aufgabe kann dies ein wenig nachempfunden werden. Sie stammt aus einem Marokko Urlaub.</w:t>
            </w:r>
          </w:p>
        </w:tc>
        <w:tc>
          <w:tcPr>
            <w:tcW w:w="3050" w:type="dxa"/>
          </w:tcPr>
          <w:p w14:paraId="048D38A8" w14:textId="77777777" w:rsidR="00584045" w:rsidRPr="00D85E3A" w:rsidRDefault="00DB1116" w:rsidP="00D85E3A">
            <w:pPr>
              <w:pStyle w:val="Beschriftung1"/>
              <w:ind w:left="176"/>
              <w:rPr>
                <w:sz w:val="16"/>
                <w:szCs w:val="16"/>
              </w:rPr>
            </w:pPr>
            <w:r w:rsidRPr="00D85E3A">
              <w:rPr>
                <w:noProof/>
                <w:sz w:val="16"/>
                <w:szCs w:val="16"/>
                <w:lang w:eastAsia="de-DE"/>
              </w:rPr>
              <w:drawing>
                <wp:anchor distT="0" distB="0" distL="114300" distR="114300" simplePos="0" relativeHeight="251663360" behindDoc="1" locked="0" layoutInCell="1" allowOverlap="1" wp14:anchorId="01B9F333" wp14:editId="55B3902B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39370</wp:posOffset>
                  </wp:positionV>
                  <wp:extent cx="1799590" cy="179959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265" y="21265"/>
                      <wp:lineTo x="21265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E3A" w:rsidRPr="00D85E3A">
              <w:rPr>
                <w:b/>
                <w:sz w:val="16"/>
                <w:szCs w:val="16"/>
              </w:rPr>
              <w:t>Bild</w:t>
            </w:r>
            <w:r w:rsidRPr="00D85E3A">
              <w:rPr>
                <w:b/>
                <w:sz w:val="16"/>
                <w:szCs w:val="16"/>
              </w:rPr>
              <w:t xml:space="preserve">: </w:t>
            </w:r>
            <w:r w:rsidRPr="00D85E3A">
              <w:rPr>
                <w:sz w:val="16"/>
                <w:szCs w:val="16"/>
              </w:rPr>
              <w:t>P.Bronner</w:t>
            </w:r>
          </w:p>
        </w:tc>
      </w:tr>
    </w:tbl>
    <w:p w14:paraId="33954DD3" w14:textId="77777777" w:rsidR="00F93AFA" w:rsidRPr="00566904" w:rsidRDefault="000C6D1B" w:rsidP="00F93AFA">
      <w:pPr>
        <w:pStyle w:val="berschrift2"/>
      </w:pPr>
      <w:r>
        <w:t>Schlagworte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4"/>
      </w:tblGrid>
      <w:tr w:rsidR="00F93AFA" w:rsidRPr="000C6D1B" w14:paraId="1F2B3C62" w14:textId="77777777" w:rsidTr="00C96479">
        <w:tc>
          <w:tcPr>
            <w:tcW w:w="9104" w:type="dxa"/>
          </w:tcPr>
          <w:p w14:paraId="01D75A7E" w14:textId="77777777" w:rsidR="00F93AFA" w:rsidRPr="000C6D1B" w:rsidRDefault="000C6D1B" w:rsidP="00C96479">
            <w:pPr>
              <w:pStyle w:val="tagssubtitle"/>
              <w:rPr>
                <w:rStyle w:val="TagTextZchn"/>
                <w:lang w:val="de-DE"/>
              </w:rPr>
            </w:pPr>
            <w:r w:rsidRPr="000C6D1B">
              <w:rPr>
                <w:lang w:val="de-DE"/>
              </w:rPr>
              <w:t>Fach</w:t>
            </w:r>
            <w:r w:rsidR="00F93AFA" w:rsidRPr="000C6D1B">
              <w:rPr>
                <w:lang w:val="de-DE"/>
              </w:rPr>
              <w:t xml:space="preserve">: </w:t>
            </w:r>
            <w:r w:rsidR="007F0ADE">
              <w:rPr>
                <w:rStyle w:val="TagTextZchn"/>
                <w:b w:val="0"/>
                <w:lang w:val="de-DE"/>
              </w:rPr>
              <w:t>Mathematik</w:t>
            </w:r>
          </w:p>
          <w:p w14:paraId="3DB74826" w14:textId="77777777" w:rsidR="00F93AFA" w:rsidRPr="000C6D1B" w:rsidRDefault="000C6D1B" w:rsidP="00C96479">
            <w:pPr>
              <w:pStyle w:val="tagssubtitle"/>
              <w:rPr>
                <w:rStyle w:val="TagTextZchn"/>
                <w:b w:val="0"/>
                <w:lang w:val="de-DE"/>
              </w:rPr>
            </w:pPr>
            <w:r w:rsidRPr="000C6D1B">
              <w:rPr>
                <w:lang w:val="de-DE"/>
              </w:rPr>
              <w:t>Schulart</w:t>
            </w:r>
            <w:r w:rsidR="00F93AFA" w:rsidRPr="000C6D1B">
              <w:rPr>
                <w:lang w:val="de-DE"/>
              </w:rPr>
              <w:t xml:space="preserve">: </w:t>
            </w:r>
            <w:r w:rsidR="007F0ADE">
              <w:rPr>
                <w:rStyle w:val="TagTextZchn"/>
                <w:b w:val="0"/>
                <w:lang w:val="de-DE"/>
              </w:rPr>
              <w:t>Sek 1</w:t>
            </w:r>
          </w:p>
          <w:p w14:paraId="3B57B25F" w14:textId="77777777" w:rsidR="008551EC" w:rsidRPr="000C6D1B" w:rsidRDefault="000C6D1B" w:rsidP="00C96479">
            <w:pPr>
              <w:pStyle w:val="tagssubtitle"/>
              <w:rPr>
                <w:rStyle w:val="TagTextZchn"/>
                <w:lang w:val="de-DE"/>
              </w:rPr>
            </w:pPr>
            <w:r w:rsidRPr="000C6D1B">
              <w:rPr>
                <w:rStyle w:val="TagTextZchn"/>
                <w:lang w:val="de-DE"/>
              </w:rPr>
              <w:t>Alter</w:t>
            </w:r>
            <w:r w:rsidR="008551EC" w:rsidRPr="000C6D1B">
              <w:rPr>
                <w:rStyle w:val="TagTextZchn"/>
                <w:b w:val="0"/>
                <w:lang w:val="de-DE"/>
              </w:rPr>
              <w:t xml:space="preserve">: </w:t>
            </w:r>
            <w:r w:rsidR="00DB1116">
              <w:rPr>
                <w:rStyle w:val="TagTextZchn"/>
                <w:b w:val="0"/>
                <w:lang w:val="de-DE"/>
              </w:rPr>
              <w:t>10</w:t>
            </w:r>
            <w:r w:rsidR="00E81ECD">
              <w:rPr>
                <w:rStyle w:val="TagTextZchn"/>
                <w:b w:val="0"/>
                <w:lang w:val="de-DE"/>
              </w:rPr>
              <w:t>-16</w:t>
            </w:r>
          </w:p>
          <w:p w14:paraId="2E62CBD1" w14:textId="77777777" w:rsidR="008551EC" w:rsidRPr="007663FC" w:rsidRDefault="000C6D1B" w:rsidP="00C96479">
            <w:pPr>
              <w:pStyle w:val="tagssubtitle"/>
              <w:rPr>
                <w:rStyle w:val="TagTextZchn"/>
                <w:b w:val="0"/>
                <w:lang w:val="de-DE"/>
              </w:rPr>
            </w:pPr>
            <w:r w:rsidRPr="007663FC">
              <w:rPr>
                <w:lang w:val="de-DE"/>
              </w:rPr>
              <w:t>Zeitbedarf</w:t>
            </w:r>
            <w:r w:rsidR="008551EC" w:rsidRPr="007663FC">
              <w:rPr>
                <w:lang w:val="de-DE"/>
              </w:rPr>
              <w:t xml:space="preserve">: </w:t>
            </w:r>
            <w:r w:rsidR="008C3E5F">
              <w:rPr>
                <w:b w:val="0"/>
                <w:lang w:val="de-DE"/>
              </w:rPr>
              <w:t xml:space="preserve">Je nach Klassenstufe </w:t>
            </w:r>
            <w:r w:rsidR="00E81ECD">
              <w:rPr>
                <w:rStyle w:val="TagTextZchn"/>
                <w:b w:val="0"/>
                <w:lang w:val="de-DE"/>
              </w:rPr>
              <w:t>2 Unterrichtseinheiten (90min)</w:t>
            </w:r>
            <w:r w:rsidR="008C3E5F">
              <w:rPr>
                <w:rStyle w:val="TagTextZchn"/>
                <w:b w:val="0"/>
                <w:lang w:val="de-DE"/>
              </w:rPr>
              <w:t xml:space="preserve"> mit Galeriespaziergang</w:t>
            </w:r>
          </w:p>
          <w:p w14:paraId="1F31DA95" w14:textId="77777777" w:rsidR="00F93AFA" w:rsidRPr="000C6D1B" w:rsidRDefault="000C6D1B" w:rsidP="000C6D1B">
            <w:pPr>
              <w:pStyle w:val="tagssubtitle"/>
              <w:rPr>
                <w:rStyle w:val="TagTextZchn"/>
                <w:lang w:val="de-DE"/>
              </w:rPr>
            </w:pPr>
            <w:r w:rsidRPr="000C6D1B">
              <w:rPr>
                <w:lang w:val="de-DE"/>
              </w:rPr>
              <w:t>Forschendes Lernen</w:t>
            </w:r>
            <w:r w:rsidR="00F93AFA" w:rsidRPr="000C6D1B">
              <w:rPr>
                <w:b w:val="0"/>
                <w:lang w:val="de-DE"/>
              </w:rPr>
              <w:t xml:space="preserve">: </w:t>
            </w:r>
            <w:r w:rsidRPr="000C6D1B">
              <w:rPr>
                <w:rStyle w:val="kop"/>
                <w:b w:val="0"/>
                <w:lang w:val="de-DE"/>
              </w:rPr>
              <w:t>Interpretation</w:t>
            </w:r>
            <w:r w:rsidR="00E81ECD">
              <w:rPr>
                <w:rStyle w:val="kop"/>
                <w:b w:val="0"/>
                <w:lang w:val="de-DE"/>
              </w:rPr>
              <w:t xml:space="preserve"> und Bewertung der Ergebnisse,</w:t>
            </w:r>
            <w:r w:rsidRPr="000C6D1B">
              <w:rPr>
                <w:rStyle w:val="kop"/>
                <w:b w:val="0"/>
                <w:lang w:val="de-DE"/>
              </w:rPr>
              <w:t xml:space="preserve"> Kommunikation und</w:t>
            </w:r>
            <w:r>
              <w:rPr>
                <w:rStyle w:val="kop"/>
                <w:b w:val="0"/>
                <w:lang w:val="de-DE"/>
              </w:rPr>
              <w:t xml:space="preserve"> </w:t>
            </w:r>
            <w:r w:rsidRPr="000C6D1B">
              <w:rPr>
                <w:rStyle w:val="kop"/>
                <w:b w:val="0"/>
                <w:lang w:val="de-DE"/>
              </w:rPr>
              <w:t>Präsentation</w:t>
            </w:r>
          </w:p>
          <w:p w14:paraId="569B4ECF" w14:textId="77777777" w:rsidR="00F93AFA" w:rsidRPr="000C6D1B" w:rsidRDefault="000C6D1B" w:rsidP="00A1048B">
            <w:pPr>
              <w:pStyle w:val="tagssubtitle"/>
              <w:rPr>
                <w:lang w:val="de-DE"/>
              </w:rPr>
            </w:pPr>
            <w:r w:rsidRPr="000C6D1B">
              <w:rPr>
                <w:lang w:val="de-DE"/>
              </w:rPr>
              <w:t>Bezug zur Arbeitswelt</w:t>
            </w:r>
            <w:r w:rsidR="00F93AFA" w:rsidRPr="000C6D1B">
              <w:rPr>
                <w:lang w:val="de-DE"/>
              </w:rPr>
              <w:t>:</w:t>
            </w:r>
            <w:r w:rsidR="008551EC" w:rsidRPr="000C6D1B">
              <w:rPr>
                <w:lang w:val="de-DE"/>
              </w:rPr>
              <w:t xml:space="preserve"> </w:t>
            </w:r>
            <w:r w:rsidR="00DB1116">
              <w:rPr>
                <w:rStyle w:val="TagTextZchn"/>
                <w:b w:val="0"/>
                <w:lang w:val="de-DE"/>
              </w:rPr>
              <w:t>Ermittler</w:t>
            </w:r>
          </w:p>
        </w:tc>
      </w:tr>
    </w:tbl>
    <w:p w14:paraId="58B845A1" w14:textId="77777777" w:rsidR="00EC2ABB" w:rsidRPr="000C6D1B" w:rsidRDefault="00EC2ABB">
      <w:pPr>
        <w:suppressAutoHyphens w:val="0"/>
      </w:pPr>
    </w:p>
    <w:p w14:paraId="30541D03" w14:textId="77777777" w:rsidR="00EC2ABB" w:rsidRPr="00B22DC5" w:rsidRDefault="00D25E95" w:rsidP="00EC2ABB">
      <w:pPr>
        <w:pStyle w:val="berschrift2"/>
      </w:pPr>
      <w:r>
        <w:t>Aufgabenstellung</w:t>
      </w:r>
    </w:p>
    <w:tbl>
      <w:tblPr>
        <w:tblStyle w:val="Tabellenraster"/>
        <w:tblW w:w="966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855"/>
      </w:tblGrid>
      <w:tr w:rsidR="00F40099" w14:paraId="2AD97079" w14:textId="77777777" w:rsidTr="00823FFE">
        <w:trPr>
          <w:trHeight w:val="187"/>
        </w:trPr>
        <w:tc>
          <w:tcPr>
            <w:tcW w:w="5812" w:type="dxa"/>
          </w:tcPr>
          <w:p w14:paraId="25E9C8AB" w14:textId="77777777" w:rsidR="00823FFE" w:rsidRPr="00823FFE" w:rsidRDefault="00823FFE" w:rsidP="00823FFE">
            <w:pPr>
              <w:pStyle w:val="KeinLeerraum"/>
              <w:numPr>
                <w:ilvl w:val="0"/>
                <w:numId w:val="18"/>
              </w:numPr>
              <w:tabs>
                <w:tab w:val="left" w:pos="2160"/>
              </w:tabs>
              <w:ind w:left="426" w:hanging="284"/>
              <w:jc w:val="left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Sucht Euch zusammen ein Niveau aus</w:t>
            </w:r>
            <w:r w:rsidR="00E776F8"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 und holt die entsprechenden Seiten vom Lehrertisch:</w:t>
            </w:r>
            <w:r>
              <w:rPr>
                <w:color w:val="5F5F5F" w:themeColor="text2" w:themeShade="BF"/>
                <w:sz w:val="24"/>
                <w:szCs w:val="24"/>
                <w:lang w:val="de-DE"/>
              </w:rPr>
              <w:br/>
            </w: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Niveau </w:t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: </w:t>
            </w:r>
            <w:r>
              <w:rPr>
                <w:color w:val="5F5F5F" w:themeColor="text2" w:themeShade="BF"/>
                <w:sz w:val="24"/>
                <w:szCs w:val="24"/>
                <w:lang w:val="de-DE"/>
              </w:rPr>
              <w:tab/>
            </w: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Seiten 1 – 3</w:t>
            </w:r>
          </w:p>
          <w:p w14:paraId="14C41407" w14:textId="77777777" w:rsidR="00823FFE" w:rsidRPr="00823FFE" w:rsidRDefault="00823FFE" w:rsidP="00823FFE">
            <w:pPr>
              <w:pStyle w:val="KeinLeerraum"/>
              <w:tabs>
                <w:tab w:val="left" w:pos="2160"/>
              </w:tabs>
              <w:ind w:left="426" w:hanging="284"/>
              <w:jc w:val="left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ab/>
              <w:t xml:space="preserve">Niveau </w:t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: </w:t>
            </w:r>
            <w:r>
              <w:rPr>
                <w:color w:val="5F5F5F" w:themeColor="text2" w:themeShade="BF"/>
                <w:sz w:val="24"/>
                <w:szCs w:val="24"/>
                <w:lang w:val="de-DE"/>
              </w:rPr>
              <w:tab/>
            </w: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Seiten 1 – 4 </w:t>
            </w:r>
          </w:p>
          <w:p w14:paraId="41410418" w14:textId="77777777" w:rsidR="00823FFE" w:rsidRPr="00823FFE" w:rsidRDefault="00823FFE" w:rsidP="00823FFE">
            <w:pPr>
              <w:pStyle w:val="KeinLeerraum"/>
              <w:tabs>
                <w:tab w:val="left" w:pos="2160"/>
              </w:tabs>
              <w:ind w:left="426" w:hanging="284"/>
              <w:jc w:val="left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ab/>
              <w:t xml:space="preserve">Niveau </w:t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: </w:t>
            </w:r>
            <w:r>
              <w:rPr>
                <w:color w:val="5F5F5F" w:themeColor="text2" w:themeShade="BF"/>
                <w:sz w:val="24"/>
                <w:szCs w:val="24"/>
                <w:lang w:val="de-DE"/>
              </w:rPr>
              <w:tab/>
            </w: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Seiten 1 – 4 und Seite 7</w:t>
            </w:r>
          </w:p>
          <w:p w14:paraId="7646E55B" w14:textId="77777777" w:rsidR="00823FFE" w:rsidRPr="00823FFE" w:rsidRDefault="00823FFE" w:rsidP="00823FFE">
            <w:pPr>
              <w:pStyle w:val="KeinLeerraum"/>
              <w:tabs>
                <w:tab w:val="left" w:pos="2160"/>
              </w:tabs>
              <w:ind w:left="426" w:hanging="284"/>
              <w:jc w:val="left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ab/>
              <w:t xml:space="preserve">Niveau </w:t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 w:rsidRPr="00823FFE">
              <w:rPr>
                <w:color w:val="5F5F5F" w:themeColor="text2" w:themeShade="BF"/>
                <w:sz w:val="24"/>
                <w:szCs w:val="24"/>
              </w:rPr>
              <w:sym w:font="Wingdings" w:char="F0B6"/>
            </w: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:</w:t>
            </w: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ab/>
            </w:r>
            <w:r w:rsidR="0085518A">
              <w:rPr>
                <w:color w:val="5F5F5F" w:themeColor="text2" w:themeShade="BF"/>
                <w:sz w:val="24"/>
                <w:szCs w:val="24"/>
                <w:lang w:val="de-DE"/>
              </w:rPr>
              <w:t>Sei</w:t>
            </w: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ten</w:t>
            </w:r>
            <w:r w:rsidR="0085518A"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 1 - 3 und </w:t>
            </w: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Seiten 5 – 7</w:t>
            </w:r>
          </w:p>
          <w:p w14:paraId="18D9CFB1" w14:textId="77777777" w:rsidR="00823FFE" w:rsidRPr="00823FFE" w:rsidRDefault="00823FFE" w:rsidP="00823FFE">
            <w:pPr>
              <w:pStyle w:val="KeinLeerraum"/>
              <w:numPr>
                <w:ilvl w:val="0"/>
                <w:numId w:val="18"/>
              </w:numPr>
              <w:ind w:left="426" w:hanging="284"/>
              <w:jc w:val="left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Nehmt die entsprechenden Seiten und schneidet als Hausaufgabe alle Karten aus. </w:t>
            </w:r>
          </w:p>
          <w:p w14:paraId="7701880C" w14:textId="77777777" w:rsidR="00584045" w:rsidRPr="00497EC6" w:rsidRDefault="00823FFE" w:rsidP="00497EC6">
            <w:pPr>
              <w:pStyle w:val="KeinLeerraum"/>
              <w:numPr>
                <w:ilvl w:val="0"/>
                <w:numId w:val="18"/>
              </w:numPr>
              <w:ind w:left="426" w:hanging="284"/>
              <w:jc w:val="left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Beachtet bitte: Bei allen Ausflügen wurden die GPS Daten nur für wenige Minuten aufgenommen.</w:t>
            </w:r>
          </w:p>
        </w:tc>
        <w:tc>
          <w:tcPr>
            <w:tcW w:w="3855" w:type="dxa"/>
          </w:tcPr>
          <w:p w14:paraId="10CD30E5" w14:textId="77777777" w:rsidR="00F40099" w:rsidRPr="00E676C2" w:rsidRDefault="000A0A89" w:rsidP="00823FFE">
            <w:pPr>
              <w:pStyle w:val="Beschriftung1"/>
              <w:ind w:left="426" w:hanging="284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64AE94A4" wp14:editId="1889525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-3933825</wp:posOffset>
                  </wp:positionV>
                  <wp:extent cx="2159635" cy="1496060"/>
                  <wp:effectExtent l="0" t="0" r="0" b="8890"/>
                  <wp:wrapTight wrapText="bothSides">
                    <wp:wrapPolygon edited="0">
                      <wp:start x="0" y="0"/>
                      <wp:lineTo x="0" y="21453"/>
                      <wp:lineTo x="21340" y="21453"/>
                      <wp:lineTo x="21340" y="0"/>
                      <wp:lineTo x="0" y="0"/>
                    </wp:wrapPolygon>
                  </wp:wrapTight>
                  <wp:docPr id="5" name="Grafik 5" descr="http://mascil.ph-freiburg.de/images/Aufgaben/Smartphones/00_Einfuerhung/Smartphones_Unterri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cemediabox-popup-img" descr="http://mascil.ph-freiburg.de/images/Aufgaben/Smartphones/00_Einfuerhung/Smartphones_Unterrich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0" t="4696" r="3316" b="82811"/>
                          <a:stretch/>
                        </pic:blipFill>
                        <pic:spPr bwMode="auto">
                          <a:xfrm>
                            <a:off x="0" y="0"/>
                            <a:ext cx="215963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Bild: P. Bronner</w:t>
            </w:r>
          </w:p>
        </w:tc>
      </w:tr>
      <w:tr w:rsidR="00497EC6" w14:paraId="03D18FAA" w14:textId="77777777" w:rsidTr="003E2DEE">
        <w:trPr>
          <w:trHeight w:val="187"/>
        </w:trPr>
        <w:tc>
          <w:tcPr>
            <w:tcW w:w="9667" w:type="dxa"/>
            <w:gridSpan w:val="2"/>
          </w:tcPr>
          <w:p w14:paraId="72BC9D08" w14:textId="77777777" w:rsidR="00497EC6" w:rsidRDefault="00497EC6" w:rsidP="00497EC6">
            <w:pPr>
              <w:pStyle w:val="KeinLeerraum"/>
              <w:numPr>
                <w:ilvl w:val="0"/>
                <w:numId w:val="18"/>
              </w:numPr>
              <w:ind w:left="426" w:hanging="284"/>
              <w:jc w:val="left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Ordnet die Karten sinnvoll zueinander und klebt diese als Gruppe auf ein Plakat. </w:t>
            </w:r>
          </w:p>
          <w:p w14:paraId="48E13C42" w14:textId="77777777" w:rsidR="00497EC6" w:rsidRPr="00497EC6" w:rsidRDefault="00497EC6" w:rsidP="00497EC6">
            <w:pPr>
              <w:pStyle w:val="KeinLeerraum"/>
              <w:numPr>
                <w:ilvl w:val="0"/>
                <w:numId w:val="18"/>
              </w:numPr>
              <w:ind w:left="426" w:hanging="284"/>
              <w:jc w:val="left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Bei einem anschließenden Galeriespaziergang werdet ihr Euch gegenseitig die Poster korrigieren. </w:t>
            </w:r>
          </w:p>
        </w:tc>
      </w:tr>
    </w:tbl>
    <w:p w14:paraId="19811E83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  <w:lang w:val="de-DE"/>
        </w:rPr>
      </w:pPr>
    </w:p>
    <w:p w14:paraId="097C5272" w14:textId="77777777" w:rsidR="00823FFE" w:rsidRPr="00823FFE" w:rsidRDefault="00823FFE" w:rsidP="00823FFE">
      <w:pPr>
        <w:pStyle w:val="KeinLeerraum"/>
        <w:rPr>
          <w:b/>
          <w:color w:val="5F5F5F" w:themeColor="text2" w:themeShade="BF"/>
          <w:sz w:val="24"/>
          <w:szCs w:val="24"/>
          <w:lang w:val="de-DE"/>
        </w:rPr>
      </w:pPr>
      <w:r w:rsidRPr="00823FFE">
        <w:rPr>
          <w:b/>
          <w:color w:val="5F5F5F" w:themeColor="text2" w:themeShade="BF"/>
          <w:sz w:val="24"/>
          <w:szCs w:val="24"/>
          <w:lang w:val="de-DE"/>
        </w:rPr>
        <w:t>Hausaufgabe über eine Woche:</w:t>
      </w:r>
    </w:p>
    <w:p w14:paraId="0173A481" w14:textId="77777777" w:rsidR="00497EC6" w:rsidRDefault="00823FFE" w:rsidP="00497EC6">
      <w:pPr>
        <w:pStyle w:val="KeinLeerraum"/>
        <w:ind w:left="708"/>
        <w:rPr>
          <w:color w:val="5F5F5F" w:themeColor="text2" w:themeShade="BF"/>
          <w:sz w:val="24"/>
          <w:szCs w:val="24"/>
          <w:lang w:val="de-DE"/>
        </w:rPr>
      </w:pPr>
      <w:r w:rsidRPr="00823FFE">
        <w:rPr>
          <w:color w:val="5F5F5F" w:themeColor="text2" w:themeShade="BF"/>
          <w:sz w:val="24"/>
          <w:szCs w:val="24"/>
          <w:lang w:val="de-DE"/>
        </w:rPr>
        <w:t xml:space="preserve">Nehmt als Hausaufgabe selbst GPS Daten von drei Alltagssituationen auf und druckt die jeweiligen Diagramme aus. </w:t>
      </w:r>
    </w:p>
    <w:p w14:paraId="4C7A881C" w14:textId="77777777" w:rsidR="00823FFE" w:rsidRPr="00497EC6" w:rsidRDefault="00497EC6" w:rsidP="00497EC6">
      <w:pPr>
        <w:pStyle w:val="KeinLeerraum"/>
        <w:ind w:left="708"/>
        <w:rPr>
          <w:color w:val="5F5F5F" w:themeColor="text2" w:themeShade="BF"/>
          <w:sz w:val="24"/>
          <w:szCs w:val="24"/>
          <w:lang w:val="de-DE"/>
        </w:rPr>
      </w:pPr>
      <w:r>
        <w:rPr>
          <w:color w:val="5F5F5F" w:themeColor="text2" w:themeShade="BF"/>
          <w:sz w:val="24"/>
          <w:szCs w:val="24"/>
          <w:lang w:val="de-DE"/>
        </w:rPr>
        <w:t xml:space="preserve">Hinweis: </w:t>
      </w:r>
      <w:r w:rsidR="00823FFE" w:rsidRPr="00823FFE">
        <w:rPr>
          <w:color w:val="5F5F5F" w:themeColor="text2" w:themeShade="BF"/>
          <w:sz w:val="24"/>
          <w:szCs w:val="24"/>
          <w:lang w:val="de-DE"/>
        </w:rPr>
        <w:t xml:space="preserve">Die GPS Daten wurden mit der Android App: „Meine Tracks“ aufgenommen. Der Druck des Bildschirm des Smartphones erfolgte mit der App: „Screenshot“. Die App wurde offline verwendet, so dass in der Kartenansicht der Kartenhintergrund nicht geladen wurde. </w:t>
      </w:r>
      <w:r>
        <w:rPr>
          <w:color w:val="5F5F5F" w:themeColor="text2" w:themeShade="BF"/>
          <w:sz w:val="24"/>
          <w:szCs w:val="24"/>
          <w:lang w:val="de-DE"/>
        </w:rPr>
        <w:t>Alle</w:t>
      </w:r>
      <w:r w:rsidRPr="00497EC6">
        <w:rPr>
          <w:color w:val="5F5F5F" w:themeColor="text2" w:themeShade="BF"/>
          <w:sz w:val="24"/>
          <w:szCs w:val="24"/>
          <w:lang w:val="de-DE"/>
        </w:rPr>
        <w:t xml:space="preserve"> </w:t>
      </w:r>
      <w:r>
        <w:rPr>
          <w:color w:val="5F5F5F" w:themeColor="text2" w:themeShade="BF"/>
          <w:sz w:val="24"/>
          <w:szCs w:val="24"/>
          <w:lang w:val="de-DE"/>
        </w:rPr>
        <w:t>Bilder wurden mit dem Smartphone</w:t>
      </w:r>
      <w:r w:rsidRPr="00497EC6">
        <w:rPr>
          <w:color w:val="5F5F5F" w:themeColor="text2" w:themeShade="BF"/>
          <w:sz w:val="24"/>
          <w:szCs w:val="24"/>
          <w:lang w:val="de-DE"/>
        </w:rPr>
        <w:t xml:space="preserve"> aufgenommen.</w:t>
      </w:r>
    </w:p>
    <w:p w14:paraId="13C46A33" w14:textId="77777777" w:rsidR="00823FFE" w:rsidRPr="00823FFE" w:rsidRDefault="00823FFE" w:rsidP="00823FFE">
      <w:pPr>
        <w:pStyle w:val="KeinLeerraum"/>
        <w:rPr>
          <w:b/>
          <w:color w:val="5F5F5F" w:themeColor="text2" w:themeShade="BF"/>
          <w:sz w:val="24"/>
          <w:szCs w:val="24"/>
          <w:lang w:val="de-DE"/>
        </w:rPr>
      </w:pPr>
      <w:r w:rsidRPr="00823FFE">
        <w:rPr>
          <w:b/>
          <w:color w:val="5F5F5F" w:themeColor="text2" w:themeShade="BF"/>
          <w:sz w:val="24"/>
          <w:szCs w:val="24"/>
          <w:lang w:val="de-DE"/>
        </w:rPr>
        <w:lastRenderedPageBreak/>
        <w:t>Seite1: Beschreibung der Situation als Text:</w:t>
      </w:r>
    </w:p>
    <w:p w14:paraId="712AE52A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23FFE" w:rsidRPr="00823FFE" w14:paraId="648A7462" w14:textId="77777777" w:rsidTr="00487839">
        <w:tc>
          <w:tcPr>
            <w:tcW w:w="3070" w:type="dxa"/>
            <w:shd w:val="clear" w:color="auto" w:fill="auto"/>
          </w:tcPr>
          <w:p w14:paraId="15A676C5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Auf dem Dromedar  durch die Wüste über kleine Sanddünen in den Sonnenaufgang reiten.</w:t>
            </w:r>
          </w:p>
        </w:tc>
        <w:tc>
          <w:tcPr>
            <w:tcW w:w="3071" w:type="dxa"/>
            <w:shd w:val="clear" w:color="auto" w:fill="auto"/>
          </w:tcPr>
          <w:p w14:paraId="2E27167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Mit dem Kleinbus geht es eine kurvige Bergstraße mit Serpentinen nach unten.</w:t>
            </w:r>
          </w:p>
        </w:tc>
        <w:tc>
          <w:tcPr>
            <w:tcW w:w="3071" w:type="dxa"/>
            <w:shd w:val="clear" w:color="auto" w:fill="auto"/>
          </w:tcPr>
          <w:p w14:paraId="2C94D3B4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Abstieg zu Fuß vom Berg in der Altstadt von Aït-Ben-Haddou. Am Ende wurde ein breiter Fluss in die Neustadt überquert.</w:t>
            </w:r>
          </w:p>
        </w:tc>
      </w:tr>
      <w:tr w:rsidR="00823FFE" w:rsidRPr="00823FFE" w14:paraId="546E3715" w14:textId="77777777" w:rsidTr="00487839">
        <w:tc>
          <w:tcPr>
            <w:tcW w:w="3070" w:type="dxa"/>
            <w:shd w:val="clear" w:color="auto" w:fill="auto"/>
          </w:tcPr>
          <w:p w14:paraId="2E9FC53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5</w:t>
            </w:r>
          </w:p>
        </w:tc>
        <w:tc>
          <w:tcPr>
            <w:tcW w:w="3071" w:type="dxa"/>
            <w:shd w:val="clear" w:color="auto" w:fill="auto"/>
          </w:tcPr>
          <w:p w14:paraId="425CD0BA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9</w:t>
            </w:r>
          </w:p>
        </w:tc>
        <w:tc>
          <w:tcPr>
            <w:tcW w:w="3071" w:type="dxa"/>
            <w:shd w:val="clear" w:color="auto" w:fill="auto"/>
          </w:tcPr>
          <w:p w14:paraId="7DC046EF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3</w:t>
            </w:r>
          </w:p>
        </w:tc>
      </w:tr>
    </w:tbl>
    <w:p w14:paraId="23440F00" w14:textId="77777777" w:rsidR="00823FFE" w:rsidRPr="00823FFE" w:rsidRDefault="00823FFE" w:rsidP="00823FFE">
      <w:pPr>
        <w:pStyle w:val="KeinLeerraum"/>
        <w:jc w:val="center"/>
        <w:rPr>
          <w:color w:val="5F5F5F" w:themeColor="text2" w:themeShade="BF"/>
          <w:sz w:val="24"/>
          <w:szCs w:val="24"/>
        </w:rPr>
      </w:pPr>
    </w:p>
    <w:p w14:paraId="05003BD6" w14:textId="77777777" w:rsidR="00823FFE" w:rsidRPr="00823FFE" w:rsidRDefault="00823FFE" w:rsidP="00823FFE">
      <w:pPr>
        <w:pStyle w:val="KeinLeerraum"/>
        <w:jc w:val="center"/>
        <w:rPr>
          <w:color w:val="5F5F5F" w:themeColor="text2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23FFE" w:rsidRPr="00823FFE" w14:paraId="22445235" w14:textId="77777777" w:rsidTr="00487839">
        <w:tc>
          <w:tcPr>
            <w:tcW w:w="3070" w:type="dxa"/>
            <w:shd w:val="clear" w:color="auto" w:fill="auto"/>
          </w:tcPr>
          <w:p w14:paraId="7504232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Mit dem Kleinbus geht es eine lange und kurvige Bergstraße mit sehr schlechtem Straßenbelag im Gebirge des hohen Atlasses nach unten.</w:t>
            </w:r>
          </w:p>
        </w:tc>
        <w:tc>
          <w:tcPr>
            <w:tcW w:w="3071" w:type="dxa"/>
            <w:shd w:val="clear" w:color="auto" w:fill="auto"/>
          </w:tcPr>
          <w:p w14:paraId="3AC4B78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Gemütlicher Spaziergang auf einem Rundweg durch den Palmengarten „Jardin Majorelle“ in Marrakesch.</w:t>
            </w:r>
          </w:p>
        </w:tc>
        <w:tc>
          <w:tcPr>
            <w:tcW w:w="3071" w:type="dxa"/>
            <w:shd w:val="clear" w:color="auto" w:fill="auto"/>
          </w:tcPr>
          <w:p w14:paraId="27C095EC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 xml:space="preserve">Fahrt auf einer marokkanischen Autobahn mit dem Kleinbus. </w:t>
            </w:r>
          </w:p>
        </w:tc>
      </w:tr>
      <w:tr w:rsidR="00823FFE" w:rsidRPr="00823FFE" w14:paraId="0A3C4159" w14:textId="77777777" w:rsidTr="00487839">
        <w:tc>
          <w:tcPr>
            <w:tcW w:w="3070" w:type="dxa"/>
            <w:shd w:val="clear" w:color="auto" w:fill="auto"/>
          </w:tcPr>
          <w:p w14:paraId="32127C1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7</w:t>
            </w:r>
          </w:p>
        </w:tc>
        <w:tc>
          <w:tcPr>
            <w:tcW w:w="3071" w:type="dxa"/>
            <w:shd w:val="clear" w:color="auto" w:fill="auto"/>
          </w:tcPr>
          <w:p w14:paraId="0A2E7697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1</w:t>
            </w:r>
          </w:p>
        </w:tc>
        <w:tc>
          <w:tcPr>
            <w:tcW w:w="3071" w:type="dxa"/>
            <w:shd w:val="clear" w:color="auto" w:fill="auto"/>
          </w:tcPr>
          <w:p w14:paraId="33882D3D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4</w:t>
            </w:r>
          </w:p>
        </w:tc>
      </w:tr>
    </w:tbl>
    <w:p w14:paraId="44A3B20C" w14:textId="77777777" w:rsidR="00823FFE" w:rsidRPr="00823FFE" w:rsidRDefault="00823FFE" w:rsidP="00823FFE">
      <w:pPr>
        <w:pStyle w:val="KeinLeerraum"/>
        <w:jc w:val="center"/>
        <w:rPr>
          <w:color w:val="5F5F5F" w:themeColor="text2" w:themeShade="BF"/>
          <w:sz w:val="24"/>
          <w:szCs w:val="24"/>
        </w:rPr>
      </w:pPr>
    </w:p>
    <w:p w14:paraId="56F25179" w14:textId="77777777" w:rsidR="00823FFE" w:rsidRPr="00823FFE" w:rsidRDefault="00823FFE" w:rsidP="00823FFE">
      <w:pPr>
        <w:pStyle w:val="KeinLeerraum"/>
        <w:jc w:val="center"/>
        <w:rPr>
          <w:color w:val="5F5F5F" w:themeColor="text2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23FFE" w:rsidRPr="00823FFE" w14:paraId="72FA9A9B" w14:textId="77777777" w:rsidTr="00487839">
        <w:tc>
          <w:tcPr>
            <w:tcW w:w="3070" w:type="dxa"/>
            <w:shd w:val="clear" w:color="auto" w:fill="auto"/>
          </w:tcPr>
          <w:p w14:paraId="292C640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Ein wunderschöner Tag am Strand: Sonnen, Eis essen und baden im Atlantik!</w:t>
            </w:r>
          </w:p>
        </w:tc>
        <w:tc>
          <w:tcPr>
            <w:tcW w:w="3071" w:type="dxa"/>
            <w:shd w:val="clear" w:color="auto" w:fill="auto"/>
          </w:tcPr>
          <w:p w14:paraId="2705340F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Rückflug mit 6 Warteschleifen über Frankfurt wegen eines Unwetters und Zwischenlandung zum Auftanken in Stuttgart (Smartphone war im Flugmodus!).</w:t>
            </w:r>
          </w:p>
        </w:tc>
        <w:tc>
          <w:tcPr>
            <w:tcW w:w="3071" w:type="dxa"/>
            <w:shd w:val="clear" w:color="auto" w:fill="auto"/>
          </w:tcPr>
          <w:p w14:paraId="0DAAF80C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t>Heimfahrt auf der Autobahn mit dem Auto von Frankfurt nach Freiburg.</w:t>
            </w:r>
          </w:p>
        </w:tc>
      </w:tr>
      <w:tr w:rsidR="00823FFE" w:rsidRPr="00823FFE" w14:paraId="2B46E8F4" w14:textId="77777777" w:rsidTr="00487839">
        <w:tc>
          <w:tcPr>
            <w:tcW w:w="3070" w:type="dxa"/>
            <w:shd w:val="clear" w:color="auto" w:fill="auto"/>
          </w:tcPr>
          <w:p w14:paraId="130A19A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2</w:t>
            </w:r>
          </w:p>
        </w:tc>
        <w:tc>
          <w:tcPr>
            <w:tcW w:w="3071" w:type="dxa"/>
            <w:shd w:val="clear" w:color="auto" w:fill="auto"/>
          </w:tcPr>
          <w:p w14:paraId="05860FEE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8</w:t>
            </w:r>
          </w:p>
        </w:tc>
        <w:tc>
          <w:tcPr>
            <w:tcW w:w="3071" w:type="dxa"/>
            <w:shd w:val="clear" w:color="auto" w:fill="auto"/>
          </w:tcPr>
          <w:p w14:paraId="031DDA28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Text 6</w:t>
            </w:r>
          </w:p>
        </w:tc>
      </w:tr>
    </w:tbl>
    <w:p w14:paraId="5A63A9DD" w14:textId="77777777" w:rsidR="00240B18" w:rsidRDefault="00240B18" w:rsidP="00823FFE">
      <w:pPr>
        <w:pStyle w:val="KeinLeerraum"/>
        <w:rPr>
          <w:rFonts w:ascii="Calibri" w:hAnsi="Calibri" w:cs="Times New Roman"/>
          <w:color w:val="5F5F5F" w:themeColor="text2" w:themeShade="BF"/>
          <w:sz w:val="24"/>
          <w:szCs w:val="24"/>
        </w:rPr>
      </w:pPr>
    </w:p>
    <w:p w14:paraId="3C78703B" w14:textId="77777777" w:rsidR="00240B18" w:rsidRDefault="00240B18" w:rsidP="00240B18">
      <w:pPr>
        <w:rPr>
          <w:rFonts w:eastAsiaTheme="minorHAnsi"/>
          <w:lang w:val="en-GB" w:eastAsia="en-US"/>
        </w:rPr>
      </w:pPr>
      <w:r>
        <w:br w:type="page"/>
      </w:r>
    </w:p>
    <w:p w14:paraId="73766551" w14:textId="77777777" w:rsidR="00823FFE" w:rsidRPr="00823FFE" w:rsidRDefault="00823FFE" w:rsidP="00823FFE">
      <w:pPr>
        <w:pStyle w:val="KeinLeerraum"/>
        <w:rPr>
          <w:b/>
          <w:color w:val="5F5F5F" w:themeColor="text2" w:themeShade="BF"/>
          <w:sz w:val="24"/>
          <w:szCs w:val="24"/>
          <w:lang w:val="de-DE"/>
        </w:rPr>
      </w:pPr>
      <w:r w:rsidRPr="00823FFE">
        <w:rPr>
          <w:b/>
          <w:color w:val="5F5F5F" w:themeColor="text2" w:themeShade="BF"/>
          <w:sz w:val="24"/>
          <w:szCs w:val="24"/>
          <w:lang w:val="de-DE"/>
        </w:rPr>
        <w:lastRenderedPageBreak/>
        <w:t>Seite 2: Beschreibung der Situation als Bild:</w:t>
      </w:r>
    </w:p>
    <w:p w14:paraId="2019C51F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23FFE" w:rsidRPr="00823FFE" w14:paraId="5A8987C1" w14:textId="77777777" w:rsidTr="00487839">
        <w:trPr>
          <w:trHeight w:val="3005"/>
        </w:trPr>
        <w:tc>
          <w:tcPr>
            <w:tcW w:w="3070" w:type="dxa"/>
            <w:shd w:val="clear" w:color="auto" w:fill="auto"/>
            <w:vAlign w:val="center"/>
          </w:tcPr>
          <w:p w14:paraId="17ABF0EF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67278EC4" wp14:editId="739CEEE2">
                  <wp:extent cx="1804670" cy="1240155"/>
                  <wp:effectExtent l="0" t="0" r="5080" b="0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3A46BCEB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668553B4" wp14:editId="23E9071F">
                  <wp:extent cx="1709420" cy="1574165"/>
                  <wp:effectExtent l="0" t="0" r="5080" b="6985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6CA50C6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3DC2E4DD" wp14:editId="78D2B964">
                  <wp:extent cx="1797050" cy="1351915"/>
                  <wp:effectExtent l="0" t="0" r="0" b="635"/>
                  <wp:docPr id="225" name="Grafi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FFE" w:rsidRPr="00823FFE" w14:paraId="218C8588" w14:textId="77777777" w:rsidTr="00487839">
        <w:tc>
          <w:tcPr>
            <w:tcW w:w="3070" w:type="dxa"/>
            <w:shd w:val="clear" w:color="auto" w:fill="auto"/>
            <w:vAlign w:val="center"/>
          </w:tcPr>
          <w:p w14:paraId="6929F06C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3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8F93C0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4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5C7F7A87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9</w:t>
            </w:r>
          </w:p>
        </w:tc>
      </w:tr>
    </w:tbl>
    <w:p w14:paraId="26EB68E2" w14:textId="77777777" w:rsidR="00823FFE" w:rsidRPr="00823FFE" w:rsidRDefault="00823FFE" w:rsidP="00823FFE">
      <w:pPr>
        <w:pStyle w:val="KeinLeerraum"/>
        <w:jc w:val="center"/>
        <w:rPr>
          <w:color w:val="5F5F5F" w:themeColor="text2" w:themeShade="BF"/>
          <w:sz w:val="24"/>
          <w:szCs w:val="24"/>
        </w:rPr>
      </w:pPr>
    </w:p>
    <w:p w14:paraId="30235B9A" w14:textId="77777777" w:rsidR="00823FFE" w:rsidRPr="00823FFE" w:rsidRDefault="00823FFE" w:rsidP="00823FFE">
      <w:pPr>
        <w:pStyle w:val="KeinLeerraum"/>
        <w:jc w:val="center"/>
        <w:rPr>
          <w:color w:val="5F5F5F" w:themeColor="text2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823FFE" w:rsidRPr="00823FFE" w14:paraId="35B1B37D" w14:textId="77777777" w:rsidTr="00487839">
        <w:trPr>
          <w:trHeight w:val="3005"/>
        </w:trPr>
        <w:tc>
          <w:tcPr>
            <w:tcW w:w="3070" w:type="dxa"/>
            <w:shd w:val="clear" w:color="auto" w:fill="auto"/>
            <w:vAlign w:val="center"/>
          </w:tcPr>
          <w:p w14:paraId="577DF0F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471F19A1" wp14:editId="0F270956">
                  <wp:extent cx="1797050" cy="1311910"/>
                  <wp:effectExtent l="0" t="0" r="0" b="254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1591512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679DE588" wp14:editId="2F7B8293">
                  <wp:extent cx="1797050" cy="85852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2E210F8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304D1805" wp14:editId="189F50C2">
                  <wp:extent cx="1804670" cy="1240155"/>
                  <wp:effectExtent l="0" t="0" r="5080" b="0"/>
                  <wp:docPr id="222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FFE" w:rsidRPr="00823FFE" w14:paraId="688F1359" w14:textId="77777777" w:rsidTr="00487839">
        <w:tc>
          <w:tcPr>
            <w:tcW w:w="3070" w:type="dxa"/>
            <w:shd w:val="clear" w:color="auto" w:fill="auto"/>
            <w:vAlign w:val="center"/>
          </w:tcPr>
          <w:p w14:paraId="7D3FA17E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1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0D2362E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7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2194E7D8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6</w:t>
            </w:r>
          </w:p>
        </w:tc>
      </w:tr>
    </w:tbl>
    <w:p w14:paraId="53E61AEB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</w:rPr>
      </w:pPr>
    </w:p>
    <w:p w14:paraId="3DA37E31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823FFE" w:rsidRPr="00823FFE" w14:paraId="1244CA10" w14:textId="77777777" w:rsidTr="00487839">
        <w:trPr>
          <w:trHeight w:val="3005"/>
        </w:trPr>
        <w:tc>
          <w:tcPr>
            <w:tcW w:w="3071" w:type="dxa"/>
            <w:shd w:val="clear" w:color="auto" w:fill="auto"/>
            <w:vAlign w:val="center"/>
          </w:tcPr>
          <w:p w14:paraId="442CE8F4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32E9ED42" wp14:editId="533FBB17">
                  <wp:extent cx="1804670" cy="1184910"/>
                  <wp:effectExtent l="0" t="0" r="5080" b="0"/>
                  <wp:docPr id="221" name="Grafi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9F1B99A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4EF95173" wp14:editId="4DB6786D">
                  <wp:extent cx="1438910" cy="1804670"/>
                  <wp:effectExtent l="0" t="0" r="8890" b="5080"/>
                  <wp:docPr id="220" name="Grafi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1969FE1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6C36CAA8" wp14:editId="0D097FCD">
                  <wp:extent cx="1797050" cy="1614170"/>
                  <wp:effectExtent l="0" t="0" r="0" b="5080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FFE" w:rsidRPr="00823FFE" w14:paraId="701174AB" w14:textId="77777777" w:rsidTr="00487839">
        <w:tc>
          <w:tcPr>
            <w:tcW w:w="3071" w:type="dxa"/>
            <w:shd w:val="clear" w:color="auto" w:fill="auto"/>
            <w:vAlign w:val="center"/>
          </w:tcPr>
          <w:p w14:paraId="74089343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2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8066E2D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5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79BD592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Bild 8</w:t>
            </w:r>
          </w:p>
        </w:tc>
      </w:tr>
    </w:tbl>
    <w:p w14:paraId="68B5C61F" w14:textId="77777777" w:rsidR="00240B18" w:rsidRDefault="00240B18" w:rsidP="00823FFE">
      <w:pPr>
        <w:pStyle w:val="KeinLeerraum"/>
        <w:rPr>
          <w:color w:val="5F5F5F" w:themeColor="text2" w:themeShade="BF"/>
          <w:sz w:val="24"/>
          <w:szCs w:val="24"/>
        </w:rPr>
      </w:pPr>
    </w:p>
    <w:p w14:paraId="207E72CC" w14:textId="77777777" w:rsidR="00240B18" w:rsidRDefault="00240B18" w:rsidP="00240B18">
      <w:pPr>
        <w:rPr>
          <w:rFonts w:asciiTheme="minorHAnsi" w:eastAsiaTheme="minorHAnsi" w:hAnsiTheme="minorHAnsi" w:cstheme="minorBidi"/>
          <w:lang w:val="en-GB" w:eastAsia="en-US"/>
        </w:rPr>
      </w:pPr>
      <w:r>
        <w:br w:type="page"/>
      </w:r>
    </w:p>
    <w:p w14:paraId="2E06C64A" w14:textId="77777777" w:rsidR="00823FFE" w:rsidRPr="00823FFE" w:rsidRDefault="00823FFE" w:rsidP="00823FFE">
      <w:pPr>
        <w:pStyle w:val="KeinLeerraum"/>
        <w:rPr>
          <w:b/>
          <w:color w:val="5F5F5F" w:themeColor="text2" w:themeShade="BF"/>
          <w:sz w:val="24"/>
          <w:szCs w:val="24"/>
          <w:lang w:val="de-DE"/>
        </w:rPr>
      </w:pPr>
      <w:r w:rsidRPr="00823FFE">
        <w:rPr>
          <w:b/>
          <w:color w:val="5F5F5F" w:themeColor="text2" w:themeShade="BF"/>
          <w:sz w:val="24"/>
          <w:szCs w:val="24"/>
          <w:lang w:val="de-DE"/>
        </w:rPr>
        <w:lastRenderedPageBreak/>
        <w:t xml:space="preserve">Seite 3: Beschreibung der Situation als Ortsdiagramm </w:t>
      </w:r>
    </w:p>
    <w:p w14:paraId="54F1D7FA" w14:textId="77777777" w:rsidR="00823FFE" w:rsidRPr="00823FFE" w:rsidRDefault="00823FFE" w:rsidP="00823FFE">
      <w:pPr>
        <w:pStyle w:val="KeinLeerraum"/>
        <w:rPr>
          <w:b/>
          <w:color w:val="5F5F5F" w:themeColor="text2" w:themeShade="BF"/>
          <w:sz w:val="24"/>
          <w:szCs w:val="24"/>
          <w:lang w:val="de-DE"/>
        </w:rPr>
      </w:pPr>
    </w:p>
    <w:p w14:paraId="5CF77C84" w14:textId="77777777" w:rsidR="00823FFE" w:rsidRDefault="00823FFE" w:rsidP="00240B18">
      <w:pPr>
        <w:pStyle w:val="KeinLeerraum"/>
        <w:rPr>
          <w:color w:val="5F5F5F" w:themeColor="text2" w:themeShade="BF"/>
          <w:sz w:val="24"/>
          <w:szCs w:val="24"/>
          <w:lang w:val="de-DE"/>
        </w:rPr>
      </w:pPr>
      <w:r w:rsidRPr="00823FFE">
        <w:rPr>
          <w:color w:val="5F5F5F" w:themeColor="text2" w:themeShade="BF"/>
          <w:sz w:val="24"/>
          <w:szCs w:val="24"/>
          <w:lang w:val="de-DE"/>
        </w:rPr>
        <w:t xml:space="preserve">Hinweise: Norden ist oben, die Fahne bedeutet den Endpunkt der Strecke. </w:t>
      </w:r>
      <w:r w:rsidRPr="00823FFE">
        <w:rPr>
          <w:color w:val="5F5F5F" w:themeColor="text2" w:themeShade="BF"/>
          <w:sz w:val="24"/>
          <w:szCs w:val="24"/>
          <w:lang w:val="de-DE"/>
        </w:rPr>
        <w:br/>
        <w:t>Das Diagramm wurde ohne Google-Kartenmaterial dargestellt (Verwendung der GPS App offline).</w:t>
      </w:r>
    </w:p>
    <w:p w14:paraId="1D70C6F8" w14:textId="77777777" w:rsidR="00240B18" w:rsidRPr="00823FFE" w:rsidRDefault="00240B18" w:rsidP="00240B18">
      <w:pPr>
        <w:pStyle w:val="KeinLeerraum"/>
        <w:rPr>
          <w:color w:val="5F5F5F" w:themeColor="text2" w:themeShade="BF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3"/>
        <w:gridCol w:w="2722"/>
        <w:gridCol w:w="3511"/>
      </w:tblGrid>
      <w:tr w:rsidR="00240B18" w:rsidRPr="00823FFE" w14:paraId="59398A69" w14:textId="77777777" w:rsidTr="00240B18">
        <w:trPr>
          <w:trHeight w:val="3064"/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0A8DEAF8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40789D2F" wp14:editId="6E32F960">
                  <wp:extent cx="1412888" cy="2160000"/>
                  <wp:effectExtent l="0" t="0" r="0" b="0"/>
                  <wp:docPr id="218" name="Grafi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8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017BDB87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3495C7E5" wp14:editId="712264F2">
                  <wp:extent cx="1159585" cy="2160000"/>
                  <wp:effectExtent l="0" t="0" r="2540" b="0"/>
                  <wp:docPr id="216" name="Grafi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8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7A17CB3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4F878010" wp14:editId="761DA622">
                  <wp:extent cx="1731181" cy="2160000"/>
                  <wp:effectExtent l="0" t="0" r="2540" b="0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18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25" w:rsidRPr="00823FFE" w14:paraId="022AD759" w14:textId="77777777" w:rsidTr="00566E25">
        <w:trPr>
          <w:jc w:val="center"/>
        </w:trPr>
        <w:tc>
          <w:tcPr>
            <w:tcW w:w="3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7FCA0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7</w:t>
            </w:r>
          </w:p>
        </w:tc>
        <w:tc>
          <w:tcPr>
            <w:tcW w:w="3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756114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2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1A188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8</w:t>
            </w:r>
          </w:p>
        </w:tc>
      </w:tr>
      <w:tr w:rsidR="00566E25" w:rsidRPr="00823FFE" w14:paraId="6D53154D" w14:textId="77777777" w:rsidTr="00566E25">
        <w:trPr>
          <w:jc w:val="center"/>
        </w:trPr>
        <w:tc>
          <w:tcPr>
            <w:tcW w:w="3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941393" w14:textId="77777777" w:rsidR="00566E25" w:rsidRPr="00823FFE" w:rsidRDefault="00566E25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BFC89F" w14:textId="77777777" w:rsidR="00566E25" w:rsidRPr="00823FFE" w:rsidRDefault="00566E25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7803A8D" w14:textId="77777777" w:rsidR="00566E25" w:rsidRPr="00823FFE" w:rsidRDefault="00566E25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</w:tr>
      <w:tr w:rsidR="00566E25" w:rsidRPr="00823FFE" w14:paraId="3816B169" w14:textId="77777777" w:rsidTr="00566E25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52243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566E25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30B61B45" wp14:editId="5540E6E1">
                  <wp:extent cx="1334572" cy="2160000"/>
                  <wp:effectExtent l="0" t="0" r="0" b="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7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01E68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49FB7337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4E7FF380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1DAD4C45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1C53B395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521D1DAA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4207E7FC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445B9799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Bitte eigenes Diagramm zeichnen.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9563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566E25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35E62426" wp14:editId="59059A8C">
                  <wp:extent cx="2302373" cy="2160000"/>
                  <wp:effectExtent l="0" t="0" r="3175" b="0"/>
                  <wp:docPr id="213" name="Grafi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3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25" w:rsidRPr="00823FFE" w14:paraId="10772946" w14:textId="77777777" w:rsidTr="00566E25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D6B2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9446F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FAAB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3</w:t>
            </w:r>
          </w:p>
        </w:tc>
      </w:tr>
      <w:tr w:rsidR="00566E25" w:rsidRPr="00823FFE" w14:paraId="1E23C8B1" w14:textId="77777777" w:rsidTr="00566E25">
        <w:trPr>
          <w:jc w:val="center"/>
        </w:trPr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7709EB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C44BA5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96D987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</w:tr>
      <w:tr w:rsidR="00566E25" w:rsidRPr="00823FFE" w14:paraId="13AB7DBE" w14:textId="77777777" w:rsidTr="00566E25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6EE10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566E25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4706D768" wp14:editId="68288906">
                  <wp:extent cx="1984714" cy="2160000"/>
                  <wp:effectExtent l="0" t="0" r="0" b="0"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7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CBC2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566E25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68BBF408" wp14:editId="164ECD59">
                  <wp:extent cx="1749514" cy="2160000"/>
                  <wp:effectExtent l="0" t="0" r="3175" b="0"/>
                  <wp:docPr id="211" name="Grafik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9331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566E25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14CA2720" wp14:editId="1C2A1AB2">
                  <wp:extent cx="1545000" cy="2160000"/>
                  <wp:effectExtent l="0" t="0" r="0" b="0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25" w:rsidRPr="00823FFE" w14:paraId="34C7E31F" w14:textId="77777777" w:rsidTr="00566E25">
        <w:trPr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ABAE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DFAE4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DE03" w14:textId="77777777" w:rsidR="00566E25" w:rsidRPr="00823FFE" w:rsidRDefault="00566E25" w:rsidP="001F3F9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Karte 6</w:t>
            </w:r>
          </w:p>
        </w:tc>
      </w:tr>
    </w:tbl>
    <w:p w14:paraId="7360E16B" w14:textId="77777777" w:rsidR="00823FFE" w:rsidRPr="00566E25" w:rsidRDefault="00823FFE" w:rsidP="00566E25">
      <w:pPr>
        <w:rPr>
          <w:rFonts w:asciiTheme="minorHAnsi" w:eastAsiaTheme="minorHAnsi" w:hAnsiTheme="minorHAnsi" w:cstheme="minorBidi"/>
          <w:lang w:eastAsia="en-US"/>
        </w:rPr>
      </w:pPr>
      <w:r w:rsidRPr="00823FFE">
        <w:rPr>
          <w:rFonts w:asciiTheme="minorHAnsi" w:hAnsiTheme="minorHAnsi"/>
          <w:b/>
        </w:rPr>
        <w:lastRenderedPageBreak/>
        <w:t>Seite 4: Beschreibung der Situation als Geschwindigkeits- und Höhendiagramm</w:t>
      </w:r>
    </w:p>
    <w:p w14:paraId="66B4B8CF" w14:textId="77777777" w:rsidR="00F96324" w:rsidRDefault="00F96324" w:rsidP="00823FFE">
      <w:pPr>
        <w:pStyle w:val="KeinLeerraum"/>
        <w:rPr>
          <w:color w:val="5F5F5F" w:themeColor="text2" w:themeShade="BF"/>
          <w:sz w:val="24"/>
          <w:szCs w:val="24"/>
          <w:lang w:val="de-DE"/>
        </w:rPr>
      </w:pPr>
    </w:p>
    <w:p w14:paraId="3E22CF9D" w14:textId="77777777" w:rsidR="00823FFE" w:rsidRDefault="00823FFE" w:rsidP="00823FFE">
      <w:pPr>
        <w:pStyle w:val="KeinLeerraum"/>
        <w:rPr>
          <w:color w:val="5F5F5F" w:themeColor="text2" w:themeShade="BF"/>
          <w:sz w:val="24"/>
          <w:szCs w:val="24"/>
          <w:lang w:val="de-DE"/>
        </w:rPr>
      </w:pPr>
      <w:r w:rsidRPr="00823FFE">
        <w:rPr>
          <w:color w:val="5F5F5F" w:themeColor="text2" w:themeShade="BF"/>
          <w:sz w:val="24"/>
          <w:szCs w:val="24"/>
          <w:lang w:val="de-DE"/>
        </w:rPr>
        <w:t>Hinweis: Die Höhenangabe bei GPS ist nie sonderlich genau: Abw</w:t>
      </w:r>
      <w:r w:rsidR="00240B18">
        <w:rPr>
          <w:color w:val="5F5F5F" w:themeColor="text2" w:themeShade="BF"/>
          <w:sz w:val="24"/>
          <w:szCs w:val="24"/>
          <w:lang w:val="de-DE"/>
        </w:rPr>
        <w:t>eichungen von 10m sind möglich.</w:t>
      </w:r>
    </w:p>
    <w:p w14:paraId="5883A1E2" w14:textId="77777777" w:rsidR="00F96324" w:rsidRPr="00823FFE" w:rsidRDefault="00F96324" w:rsidP="00823FFE">
      <w:pPr>
        <w:pStyle w:val="KeinLeerraum"/>
        <w:rPr>
          <w:color w:val="5F5F5F" w:themeColor="text2" w:themeShade="BF"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240B18" w:rsidRPr="00823FFE" w14:paraId="7F0EC11A" w14:textId="77777777" w:rsidTr="00D033D5">
        <w:trPr>
          <w:trHeight w:val="3497"/>
        </w:trPr>
        <w:tc>
          <w:tcPr>
            <w:tcW w:w="3071" w:type="dxa"/>
            <w:shd w:val="clear" w:color="auto" w:fill="auto"/>
            <w:vAlign w:val="center"/>
          </w:tcPr>
          <w:p w14:paraId="4CE651DD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3300422C" wp14:editId="2BF758F1">
                  <wp:extent cx="1566400" cy="2160000"/>
                  <wp:effectExtent l="0" t="0" r="0" b="0"/>
                  <wp:docPr id="209" name="Grafi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3ADF614E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4B1BEFEA" wp14:editId="09CFC019">
                  <wp:extent cx="1564577" cy="2160000"/>
                  <wp:effectExtent l="0" t="0" r="0" b="0"/>
                  <wp:docPr id="208" name="Grafi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5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26A4B4E5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17BC7A94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34B73AE3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745AD60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5BD0BF66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724BA09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5A5BC5D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0DC0FFE7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4026090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  <w:p w14:paraId="0E3414CD" w14:textId="77777777" w:rsidR="00823FFE" w:rsidRPr="00823FFE" w:rsidRDefault="00823FFE" w:rsidP="00D033D5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Bitte eigenes Diagramm zeichnen.</w:t>
            </w:r>
          </w:p>
        </w:tc>
      </w:tr>
      <w:tr w:rsidR="00566E25" w:rsidRPr="00823FFE" w14:paraId="6026AA58" w14:textId="77777777" w:rsidTr="00D033D5"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74131155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 / Geschwindigkeit 6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1A8CD2B5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 / Geschwindigkeit 4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277C21BA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 / Geschwindigkeit 9</w:t>
            </w:r>
          </w:p>
        </w:tc>
      </w:tr>
      <w:tr w:rsidR="00D033D5" w:rsidRPr="00823FFE" w14:paraId="61CC0703" w14:textId="77777777" w:rsidTr="00D033D5">
        <w:tc>
          <w:tcPr>
            <w:tcW w:w="3071" w:type="dxa"/>
            <w:tcBorders>
              <w:left w:val="nil"/>
              <w:right w:val="nil"/>
            </w:tcBorders>
            <w:shd w:val="clear" w:color="auto" w:fill="auto"/>
          </w:tcPr>
          <w:p w14:paraId="4661E0A3" w14:textId="77777777" w:rsidR="00D033D5" w:rsidRPr="00823FFE" w:rsidRDefault="00D033D5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left w:val="nil"/>
              <w:right w:val="nil"/>
            </w:tcBorders>
            <w:shd w:val="clear" w:color="auto" w:fill="auto"/>
          </w:tcPr>
          <w:p w14:paraId="33F3B1EB" w14:textId="77777777" w:rsidR="00D033D5" w:rsidRPr="00823FFE" w:rsidRDefault="00D033D5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left w:val="nil"/>
              <w:right w:val="nil"/>
            </w:tcBorders>
            <w:shd w:val="clear" w:color="auto" w:fill="auto"/>
          </w:tcPr>
          <w:p w14:paraId="26FD6302" w14:textId="77777777" w:rsidR="00D033D5" w:rsidRPr="00823FFE" w:rsidRDefault="00D033D5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</w:tr>
      <w:tr w:rsidR="00566E25" w:rsidRPr="00823FFE" w14:paraId="5F608F02" w14:textId="77777777" w:rsidTr="00566E25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DC46" w14:textId="77777777" w:rsidR="00566E25" w:rsidRPr="00823FFE" w:rsidRDefault="00566E25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566E25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02093BA1" wp14:editId="374139F9">
                  <wp:extent cx="1549899" cy="2160000"/>
                  <wp:effectExtent l="0" t="0" r="0" b="0"/>
                  <wp:docPr id="207" name="Grafi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04FA3" w14:textId="77777777" w:rsidR="00566E25" w:rsidRPr="00823FFE" w:rsidRDefault="00566E25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566E25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5C59DEEC" wp14:editId="7EC9EFED">
                  <wp:extent cx="1566400" cy="2160000"/>
                  <wp:effectExtent l="0" t="0" r="0" b="0"/>
                  <wp:docPr id="206" name="Grafi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BCA67" w14:textId="77777777" w:rsidR="00566E25" w:rsidRPr="00823FFE" w:rsidRDefault="00566E25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566E25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24066264" wp14:editId="23F96395">
                  <wp:extent cx="1551357" cy="2160000"/>
                  <wp:effectExtent l="0" t="0" r="0" b="0"/>
                  <wp:docPr id="205" name="Grafi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25" w:rsidRPr="00823FFE" w14:paraId="3F99CB92" w14:textId="77777777" w:rsidTr="00F96324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B2569" w14:textId="77777777" w:rsidR="00566E25" w:rsidRPr="00823FFE" w:rsidRDefault="00566E25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 xml:space="preserve">Höhe / Geschwindigkeit 2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6DA8D" w14:textId="77777777" w:rsidR="00566E25" w:rsidRPr="00823FFE" w:rsidRDefault="00566E25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 / Geschwindigkeit 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B2FE9" w14:textId="77777777" w:rsidR="00566E25" w:rsidRPr="00823FFE" w:rsidRDefault="00566E25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 / Geschwindigkeit 7</w:t>
            </w:r>
          </w:p>
        </w:tc>
      </w:tr>
      <w:tr w:rsidR="00F96324" w:rsidRPr="00823FFE" w14:paraId="223A5B44" w14:textId="77777777" w:rsidTr="00F96324"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237649" w14:textId="77777777" w:rsidR="00F96324" w:rsidRPr="00823FFE" w:rsidRDefault="00F96324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7D849F" w14:textId="77777777" w:rsidR="00F96324" w:rsidRPr="00823FFE" w:rsidRDefault="00F96324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5580C9" w14:textId="77777777" w:rsidR="00F96324" w:rsidRPr="00823FFE" w:rsidRDefault="00F96324" w:rsidP="0062243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F96324" w:rsidRPr="00823FFE" w14:paraId="08052F8F" w14:textId="77777777" w:rsidTr="00F96324">
        <w:trPr>
          <w:trHeight w:val="3392"/>
        </w:trPr>
        <w:tc>
          <w:tcPr>
            <w:tcW w:w="30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CBF4AE" w14:textId="77777777" w:rsidR="00F96324" w:rsidRPr="00823FFE" w:rsidRDefault="00F96324" w:rsidP="00F9632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316E0905" wp14:editId="655CE001">
                  <wp:extent cx="1549899" cy="2160000"/>
                  <wp:effectExtent l="0" t="0" r="0" b="0"/>
                  <wp:docPr id="204" name="Grafi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767ACC" w14:textId="77777777" w:rsidR="00F96324" w:rsidRPr="00823FFE" w:rsidRDefault="00F96324" w:rsidP="00F9632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370A6260" wp14:editId="246CD8D0">
                  <wp:extent cx="1554629" cy="2160000"/>
                  <wp:effectExtent l="0" t="0" r="7620" b="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2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51B7CF" w14:textId="77777777" w:rsidR="00F96324" w:rsidRPr="00823FFE" w:rsidRDefault="00F96324" w:rsidP="00F9632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7EC67887" wp14:editId="1F0AD280">
                  <wp:extent cx="1546667" cy="2160000"/>
                  <wp:effectExtent l="0" t="0" r="0" b="0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66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324" w:rsidRPr="00823FFE" w14:paraId="5BEFD4A4" w14:textId="77777777" w:rsidTr="00F96324">
        <w:tc>
          <w:tcPr>
            <w:tcW w:w="3071" w:type="dxa"/>
            <w:shd w:val="clear" w:color="auto" w:fill="auto"/>
          </w:tcPr>
          <w:p w14:paraId="49FE2CA2" w14:textId="77777777" w:rsidR="00F96324" w:rsidRPr="00823FFE" w:rsidRDefault="00F96324" w:rsidP="00F9632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 / Geschwindigkeit 8</w:t>
            </w:r>
          </w:p>
        </w:tc>
        <w:tc>
          <w:tcPr>
            <w:tcW w:w="3071" w:type="dxa"/>
            <w:shd w:val="clear" w:color="auto" w:fill="auto"/>
          </w:tcPr>
          <w:p w14:paraId="370318B8" w14:textId="77777777" w:rsidR="00F96324" w:rsidRPr="00823FFE" w:rsidRDefault="00F96324" w:rsidP="00F9632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 / Geschwindigkeit 3</w:t>
            </w:r>
          </w:p>
        </w:tc>
        <w:tc>
          <w:tcPr>
            <w:tcW w:w="3071" w:type="dxa"/>
            <w:shd w:val="clear" w:color="auto" w:fill="auto"/>
          </w:tcPr>
          <w:p w14:paraId="0CD82AD5" w14:textId="77777777" w:rsidR="00F96324" w:rsidRPr="00823FFE" w:rsidRDefault="00F96324" w:rsidP="00F9632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 / Geschwindigkeit 5</w:t>
            </w:r>
          </w:p>
        </w:tc>
      </w:tr>
    </w:tbl>
    <w:p w14:paraId="1ABD7850" w14:textId="77777777" w:rsidR="00631744" w:rsidRDefault="00631744" w:rsidP="00D71561">
      <w:pPr>
        <w:rPr>
          <w:rFonts w:eastAsiaTheme="minorHAnsi"/>
          <w:lang w:eastAsia="en-US"/>
        </w:rPr>
      </w:pPr>
    </w:p>
    <w:p w14:paraId="71BD5BA4" w14:textId="77777777" w:rsidR="00823FFE" w:rsidRPr="00631744" w:rsidRDefault="00823FFE" w:rsidP="00D71561">
      <w:pPr>
        <w:rPr>
          <w:rFonts w:eastAsiaTheme="minorHAnsi"/>
          <w:lang w:eastAsia="en-US"/>
        </w:rPr>
      </w:pPr>
      <w:r w:rsidRPr="00823FFE">
        <w:rPr>
          <w:rFonts w:asciiTheme="minorHAnsi" w:hAnsiTheme="minorHAnsi"/>
          <w:b/>
        </w:rPr>
        <w:lastRenderedPageBreak/>
        <w:t>Seite 5: Beschreibung der Situation als Höhendiagramm</w:t>
      </w:r>
    </w:p>
    <w:p w14:paraId="0871A6D5" w14:textId="77777777" w:rsidR="00823FFE" w:rsidRPr="00134540" w:rsidRDefault="00823FFE" w:rsidP="00823FFE">
      <w:pPr>
        <w:pStyle w:val="KeinLeerraum"/>
        <w:rPr>
          <w:color w:val="5F5F5F" w:themeColor="text2" w:themeShade="BF"/>
          <w:sz w:val="12"/>
          <w:szCs w:val="12"/>
          <w:lang w:val="de-DE"/>
        </w:rPr>
      </w:pPr>
    </w:p>
    <w:p w14:paraId="0B19DD6C" w14:textId="77777777" w:rsidR="00823FFE" w:rsidRPr="00823FFE" w:rsidRDefault="00823FFE" w:rsidP="00134540">
      <w:pPr>
        <w:pStyle w:val="KeinLeerraum"/>
        <w:rPr>
          <w:color w:val="5F5F5F" w:themeColor="text2" w:themeShade="BF"/>
          <w:sz w:val="24"/>
          <w:szCs w:val="24"/>
          <w:lang w:val="de-DE"/>
        </w:rPr>
      </w:pPr>
      <w:r w:rsidRPr="00823FFE">
        <w:rPr>
          <w:color w:val="5F5F5F" w:themeColor="text2" w:themeShade="BF"/>
          <w:sz w:val="24"/>
          <w:szCs w:val="24"/>
          <w:lang w:val="de-DE"/>
        </w:rPr>
        <w:t>Hinweis: Die Höhenangabe bei GPS ist nie sonderlich genau: Abw</w:t>
      </w:r>
      <w:r w:rsidR="00134540">
        <w:rPr>
          <w:color w:val="5F5F5F" w:themeColor="text2" w:themeShade="BF"/>
          <w:sz w:val="24"/>
          <w:szCs w:val="24"/>
          <w:lang w:val="de-DE"/>
        </w:rPr>
        <w:t>eichungen von 10m sind möglich.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134540" w:rsidRPr="00823FFE" w14:paraId="111D5268" w14:textId="77777777" w:rsidTr="00631744">
        <w:trPr>
          <w:trHeight w:val="3488"/>
        </w:trPr>
        <w:tc>
          <w:tcPr>
            <w:tcW w:w="3071" w:type="dxa"/>
            <w:shd w:val="clear" w:color="auto" w:fill="auto"/>
            <w:vAlign w:val="center"/>
          </w:tcPr>
          <w:p w14:paraId="7A5039DE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7D3A2AEC" wp14:editId="3B8DA94E">
                  <wp:extent cx="1569799" cy="2160000"/>
                  <wp:effectExtent l="0" t="0" r="0" b="0"/>
                  <wp:docPr id="201" name="Grafi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72C8FE58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23D26A2F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5A405C6C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722682C8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4A7433E8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66F831DB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5A9D91F2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69F4E6A0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73406FAC" w14:textId="77777777" w:rsidR="00823FFE" w:rsidRPr="00D71561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0A091ABD" w14:textId="77777777" w:rsidR="00823FFE" w:rsidRPr="00823FFE" w:rsidRDefault="00823FFE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D71561">
              <w:rPr>
                <w:color w:val="5F5F5F" w:themeColor="text2" w:themeShade="BF"/>
                <w:sz w:val="24"/>
                <w:szCs w:val="24"/>
                <w:lang w:val="de-DE"/>
              </w:rPr>
              <w:t>Bitte eigenes Di</w:t>
            </w:r>
            <w:r w:rsidRPr="00823FFE">
              <w:rPr>
                <w:color w:val="5F5F5F" w:themeColor="text2" w:themeShade="BF"/>
                <w:sz w:val="24"/>
                <w:szCs w:val="24"/>
              </w:rPr>
              <w:t>agramm zeichnen.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1A5384E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44A4DBB2" wp14:editId="038D04A6">
                  <wp:extent cx="1571211" cy="2160000"/>
                  <wp:effectExtent l="0" t="0" r="0" b="0"/>
                  <wp:docPr id="200" name="Grafi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1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744" w:rsidRPr="00823FFE" w14:paraId="278E4F81" w14:textId="77777777" w:rsidTr="00631744"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2CEF08C5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4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69302EC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7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787E7D0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5</w:t>
            </w:r>
          </w:p>
        </w:tc>
      </w:tr>
      <w:tr w:rsidR="00631744" w:rsidRPr="00823FFE" w14:paraId="76EB8E95" w14:textId="77777777" w:rsidTr="00631744">
        <w:tc>
          <w:tcPr>
            <w:tcW w:w="307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8CCDED" w14:textId="77777777" w:rsidR="00631744" w:rsidRPr="00823FFE" w:rsidRDefault="00631744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C4AA34" w14:textId="77777777" w:rsidR="00631744" w:rsidRPr="00823FFE" w:rsidRDefault="00631744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C27412" w14:textId="77777777" w:rsidR="00631744" w:rsidRPr="00823FFE" w:rsidRDefault="00631744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Y="-39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D033D5" w:rsidRPr="00823FFE" w14:paraId="20415384" w14:textId="77777777" w:rsidTr="00631744">
        <w:trPr>
          <w:trHeight w:val="3393"/>
        </w:trPr>
        <w:tc>
          <w:tcPr>
            <w:tcW w:w="30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C9E53C" w14:textId="77777777" w:rsidR="00D033D5" w:rsidRPr="00823FFE" w:rsidRDefault="00D033D5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53F804A2" wp14:editId="6CD69AC2">
                  <wp:extent cx="1571211" cy="2160000"/>
                  <wp:effectExtent l="0" t="0" r="0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1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6C196B" w14:textId="77777777" w:rsidR="00D033D5" w:rsidRPr="00823FFE" w:rsidRDefault="00D033D5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7FFBF17E" wp14:editId="7F6C7A10">
                  <wp:extent cx="1556470" cy="2160000"/>
                  <wp:effectExtent l="0" t="0" r="5715" b="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1809EA" w14:textId="77777777" w:rsidR="00D033D5" w:rsidRPr="00823FFE" w:rsidRDefault="00D033D5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7F93AB6C" wp14:editId="5F2458ED">
                  <wp:extent cx="1559786" cy="2160000"/>
                  <wp:effectExtent l="0" t="0" r="2540" b="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8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3D5" w:rsidRPr="00823FFE" w14:paraId="427D2180" w14:textId="77777777" w:rsidTr="00631744"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052DABF3" w14:textId="77777777" w:rsidR="00D033D5" w:rsidRPr="00823FFE" w:rsidRDefault="00D033D5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8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442A3735" w14:textId="77777777" w:rsidR="00D033D5" w:rsidRPr="00823FFE" w:rsidRDefault="00D033D5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3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14:paraId="2294D35B" w14:textId="77777777" w:rsidR="00D033D5" w:rsidRPr="00823FFE" w:rsidRDefault="00D033D5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9</w:t>
            </w:r>
          </w:p>
        </w:tc>
      </w:tr>
      <w:tr w:rsidR="00631744" w:rsidRPr="00823FFE" w14:paraId="6D953BA9" w14:textId="77777777" w:rsidTr="00631744">
        <w:tc>
          <w:tcPr>
            <w:tcW w:w="307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57B045D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B634DF5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7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BB2989A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631744" w:rsidRPr="00823FFE" w14:paraId="7AEE8252" w14:textId="77777777" w:rsidTr="00631744">
        <w:trPr>
          <w:trHeight w:val="3392"/>
        </w:trPr>
        <w:tc>
          <w:tcPr>
            <w:tcW w:w="3071" w:type="dxa"/>
            <w:tcBorders>
              <w:top w:val="nil"/>
            </w:tcBorders>
            <w:shd w:val="clear" w:color="auto" w:fill="auto"/>
            <w:vAlign w:val="center"/>
          </w:tcPr>
          <w:p w14:paraId="111EBBEE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10745E55" wp14:editId="5B539B60">
                  <wp:extent cx="1541617" cy="2160000"/>
                  <wp:effectExtent l="0" t="0" r="1905" b="0"/>
                  <wp:docPr id="199" name="Grafi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1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</w:tcBorders>
            <w:shd w:val="clear" w:color="auto" w:fill="auto"/>
            <w:vAlign w:val="center"/>
          </w:tcPr>
          <w:p w14:paraId="631C64E9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317C8A11" wp14:editId="11C98000">
                  <wp:extent cx="1551357" cy="2160000"/>
                  <wp:effectExtent l="0" t="0" r="0" b="0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</w:tcBorders>
            <w:shd w:val="clear" w:color="auto" w:fill="auto"/>
            <w:vAlign w:val="center"/>
          </w:tcPr>
          <w:p w14:paraId="53583B79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7A4040F6" wp14:editId="0E0909B8">
                  <wp:extent cx="1554629" cy="2160000"/>
                  <wp:effectExtent l="0" t="0" r="7620" b="0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2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744" w:rsidRPr="00823FFE" w14:paraId="6AB9BD1B" w14:textId="77777777" w:rsidTr="00631744">
        <w:tc>
          <w:tcPr>
            <w:tcW w:w="3071" w:type="dxa"/>
            <w:shd w:val="clear" w:color="auto" w:fill="auto"/>
          </w:tcPr>
          <w:p w14:paraId="2B0A7D2D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6</w:t>
            </w:r>
          </w:p>
        </w:tc>
        <w:tc>
          <w:tcPr>
            <w:tcW w:w="3071" w:type="dxa"/>
            <w:shd w:val="clear" w:color="auto" w:fill="auto"/>
          </w:tcPr>
          <w:p w14:paraId="4C70E4B7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1</w:t>
            </w:r>
          </w:p>
        </w:tc>
        <w:tc>
          <w:tcPr>
            <w:tcW w:w="3071" w:type="dxa"/>
            <w:shd w:val="clear" w:color="auto" w:fill="auto"/>
          </w:tcPr>
          <w:p w14:paraId="22031141" w14:textId="77777777" w:rsidR="00631744" w:rsidRPr="00823FFE" w:rsidRDefault="00631744" w:rsidP="00631744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Höhendiagramm 2</w:t>
            </w:r>
          </w:p>
        </w:tc>
      </w:tr>
    </w:tbl>
    <w:p w14:paraId="7298B47C" w14:textId="77777777" w:rsidR="00DF011A" w:rsidRDefault="00DF011A" w:rsidP="00823FFE">
      <w:pPr>
        <w:pStyle w:val="KeinLeerraum"/>
        <w:rPr>
          <w:color w:val="5F5F5F" w:themeColor="text2" w:themeShade="BF"/>
          <w:sz w:val="24"/>
          <w:szCs w:val="24"/>
        </w:rPr>
      </w:pPr>
    </w:p>
    <w:p w14:paraId="6750E6AA" w14:textId="77777777" w:rsidR="00DF011A" w:rsidRDefault="00DF011A" w:rsidP="00DF011A">
      <w:pPr>
        <w:rPr>
          <w:rFonts w:asciiTheme="minorHAnsi" w:eastAsiaTheme="minorHAnsi" w:hAnsiTheme="minorHAnsi" w:cstheme="minorBidi"/>
          <w:lang w:val="en-GB" w:eastAsia="en-US"/>
        </w:rPr>
      </w:pPr>
      <w:r>
        <w:br w:type="page"/>
      </w:r>
    </w:p>
    <w:p w14:paraId="25ADFE12" w14:textId="77777777" w:rsidR="00823FFE" w:rsidRPr="00823FFE" w:rsidRDefault="00823FFE" w:rsidP="00823FFE">
      <w:pPr>
        <w:pStyle w:val="KeinLeerraum"/>
        <w:rPr>
          <w:b/>
          <w:color w:val="5F5F5F" w:themeColor="text2" w:themeShade="BF"/>
          <w:sz w:val="24"/>
          <w:szCs w:val="24"/>
          <w:lang w:val="de-DE"/>
        </w:rPr>
      </w:pPr>
      <w:r w:rsidRPr="00823FFE">
        <w:rPr>
          <w:b/>
          <w:color w:val="5F5F5F" w:themeColor="text2" w:themeShade="BF"/>
          <w:sz w:val="24"/>
          <w:szCs w:val="24"/>
          <w:lang w:val="de-DE"/>
        </w:rPr>
        <w:lastRenderedPageBreak/>
        <w:t>Seite 6: Beschreibung der Situation als Geschwindigkeitsdiagramm</w:t>
      </w:r>
    </w:p>
    <w:p w14:paraId="1EF8CB1D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  <w:lang w:val="de-DE"/>
        </w:rPr>
      </w:pPr>
    </w:p>
    <w:tbl>
      <w:tblPr>
        <w:tblW w:w="960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3096"/>
        <w:gridCol w:w="3096"/>
      </w:tblGrid>
      <w:tr w:rsidR="00FE79E4" w:rsidRPr="00823FFE" w14:paraId="4588FA22" w14:textId="77777777" w:rsidTr="00FE79E4">
        <w:trPr>
          <w:trHeight w:val="3222"/>
        </w:trPr>
        <w:tc>
          <w:tcPr>
            <w:tcW w:w="3413" w:type="dxa"/>
            <w:shd w:val="clear" w:color="auto" w:fill="auto"/>
            <w:vAlign w:val="center"/>
          </w:tcPr>
          <w:p w14:paraId="4994D174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6D3438A3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076DBBD5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17CB7C2D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74677AC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40DCFEA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79212919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08329048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16D5D8B9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24E7FE63" w14:textId="77777777" w:rsidR="00823FFE" w:rsidRPr="00823FFE" w:rsidRDefault="00823FFE" w:rsidP="00FE79E4">
            <w:pPr>
              <w:pStyle w:val="KeinLeerraum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7316D2E2" w14:textId="77777777" w:rsidR="00823FFE" w:rsidRPr="00823FFE" w:rsidRDefault="00823FFE" w:rsidP="00DF011A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Bitte eigenes Diagramm zeichnen.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4DA52DC6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0BC67E23" wp14:editId="58E1B139">
                  <wp:extent cx="1561221" cy="2160000"/>
                  <wp:effectExtent l="0" t="0" r="127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2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54D9E09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6558AD7F" wp14:editId="1604E085">
                  <wp:extent cx="1549899" cy="2160000"/>
                  <wp:effectExtent l="0" t="0" r="0" b="0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9E4" w:rsidRPr="00823FFE" w14:paraId="23242324" w14:textId="77777777" w:rsidTr="00FE79E4">
        <w:tc>
          <w:tcPr>
            <w:tcW w:w="3413" w:type="dxa"/>
            <w:tcBorders>
              <w:bottom w:val="single" w:sz="4" w:space="0" w:color="auto"/>
            </w:tcBorders>
            <w:shd w:val="clear" w:color="auto" w:fill="auto"/>
          </w:tcPr>
          <w:p w14:paraId="32F0D3ED" w14:textId="77777777" w:rsidR="00823FFE" w:rsidRPr="00823FFE" w:rsidRDefault="00FE79E4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>
              <w:rPr>
                <w:color w:val="5F5F5F" w:themeColor="text2" w:themeShade="BF"/>
                <w:sz w:val="24"/>
                <w:szCs w:val="24"/>
              </w:rPr>
              <w:t xml:space="preserve">Geschwindigkeitsdiagramm </w:t>
            </w:r>
            <w:r w:rsidR="00823FFE" w:rsidRPr="00823FFE">
              <w:rPr>
                <w:color w:val="5F5F5F" w:themeColor="text2" w:themeShade="BF"/>
                <w:sz w:val="24"/>
                <w:szCs w:val="24"/>
              </w:rPr>
              <w:t>7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5BFF0250" w14:textId="77777777" w:rsidR="00823FFE" w:rsidRPr="00823FFE" w:rsidRDefault="00FE79E4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>
              <w:rPr>
                <w:color w:val="5F5F5F" w:themeColor="text2" w:themeShade="BF"/>
                <w:sz w:val="24"/>
                <w:szCs w:val="24"/>
              </w:rPr>
              <w:t xml:space="preserve">Geschwindigkeitsdiagramm </w:t>
            </w:r>
            <w:r w:rsidR="00823FFE" w:rsidRPr="00823FFE">
              <w:rPr>
                <w:color w:val="5F5F5F" w:themeColor="text2" w:themeShade="BF"/>
                <w:sz w:val="24"/>
                <w:szCs w:val="24"/>
              </w:rPr>
              <w:t>1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6108A16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Geschwindigkeitsdiagramm 2</w:t>
            </w:r>
          </w:p>
        </w:tc>
      </w:tr>
      <w:tr w:rsidR="00FE79E4" w:rsidRPr="00823FFE" w14:paraId="58973E47" w14:textId="77777777" w:rsidTr="00FE79E4">
        <w:tc>
          <w:tcPr>
            <w:tcW w:w="3413" w:type="dxa"/>
            <w:tcBorders>
              <w:left w:val="nil"/>
              <w:right w:val="nil"/>
            </w:tcBorders>
            <w:shd w:val="clear" w:color="auto" w:fill="auto"/>
          </w:tcPr>
          <w:p w14:paraId="3C64DD31" w14:textId="77777777" w:rsidR="00FE79E4" w:rsidRDefault="00FE79E4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96" w:type="dxa"/>
            <w:tcBorders>
              <w:left w:val="nil"/>
              <w:right w:val="nil"/>
            </w:tcBorders>
            <w:shd w:val="clear" w:color="auto" w:fill="auto"/>
          </w:tcPr>
          <w:p w14:paraId="048674B9" w14:textId="77777777" w:rsidR="00FE79E4" w:rsidRDefault="00FE79E4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96" w:type="dxa"/>
            <w:tcBorders>
              <w:left w:val="nil"/>
              <w:right w:val="nil"/>
            </w:tcBorders>
            <w:shd w:val="clear" w:color="auto" w:fill="auto"/>
          </w:tcPr>
          <w:p w14:paraId="3538A178" w14:textId="77777777" w:rsidR="00FE79E4" w:rsidRPr="00823FFE" w:rsidRDefault="00FE79E4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</w:tr>
      <w:tr w:rsidR="00FE79E4" w:rsidRPr="00823FFE" w14:paraId="4C66F60F" w14:textId="77777777" w:rsidTr="00FE79E4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D00C9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FE79E4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5425F9B3" wp14:editId="4FE92862">
                  <wp:extent cx="1797050" cy="2488565"/>
                  <wp:effectExtent l="0" t="0" r="0" b="698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3F470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FE79E4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3EBF2812" wp14:editId="467106AB">
                  <wp:extent cx="1804670" cy="2472690"/>
                  <wp:effectExtent l="0" t="0" r="5080" b="381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54939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FE79E4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79199693" wp14:editId="65B2780A">
                  <wp:extent cx="1804670" cy="2520315"/>
                  <wp:effectExtent l="0" t="0" r="508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9E4" w:rsidRPr="00823FFE" w14:paraId="59556D05" w14:textId="77777777" w:rsidTr="00FE79E4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A7C16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Geschwindigkeitsdiagramm  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71B47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Geschwindigkeitsdiagramm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E50FA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Geschwindigkeitsdiagramm 9</w:t>
            </w:r>
          </w:p>
        </w:tc>
      </w:tr>
      <w:tr w:rsidR="00FE79E4" w:rsidRPr="00823FFE" w14:paraId="7037078E" w14:textId="77777777" w:rsidTr="00FE79E4"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444FBA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B37687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D6D85B" w14:textId="77777777" w:rsidR="00FE79E4" w:rsidRPr="00823FFE" w:rsidRDefault="00FE79E4" w:rsidP="005D04D8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</w:p>
        </w:tc>
      </w:tr>
      <w:tr w:rsidR="00FE79E4" w:rsidRPr="00823FFE" w14:paraId="561AEC78" w14:textId="77777777" w:rsidTr="00FE79E4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9B891" w14:textId="77777777" w:rsidR="00FE79E4" w:rsidRPr="00823FFE" w:rsidRDefault="00FE79E4" w:rsidP="0079004C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FE79E4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0AB4148B" wp14:editId="3984C41B">
                  <wp:extent cx="1797050" cy="2488565"/>
                  <wp:effectExtent l="0" t="0" r="0" b="698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A4E64" w14:textId="77777777" w:rsidR="00FE79E4" w:rsidRPr="00823FFE" w:rsidRDefault="00FE79E4" w:rsidP="0079004C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FE79E4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35640EB6" wp14:editId="5A9519DB">
                  <wp:extent cx="1804670" cy="2496820"/>
                  <wp:effectExtent l="0" t="0" r="508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E499E" w14:textId="77777777" w:rsidR="00FE79E4" w:rsidRPr="00823FFE" w:rsidRDefault="00FE79E4" w:rsidP="0079004C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FE79E4">
              <w:rPr>
                <w:noProof/>
                <w:color w:val="5F5F5F" w:themeColor="text2" w:themeShade="BF"/>
                <w:sz w:val="24"/>
                <w:szCs w:val="24"/>
              </w:rPr>
              <w:drawing>
                <wp:inline distT="0" distB="0" distL="0" distR="0" wp14:anchorId="250DDA2D" wp14:editId="1F77AE3E">
                  <wp:extent cx="1804670" cy="2512695"/>
                  <wp:effectExtent l="0" t="0" r="5080" b="190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9E4" w:rsidRPr="00823FFE" w14:paraId="3211230C" w14:textId="77777777" w:rsidTr="00FE79E4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E88AA" w14:textId="77777777" w:rsidR="00FE79E4" w:rsidRPr="00823FFE" w:rsidRDefault="00FE79E4" w:rsidP="0079004C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Geschwindigkeitsdiagramm 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DD021" w14:textId="77777777" w:rsidR="00FE79E4" w:rsidRPr="00823FFE" w:rsidRDefault="00FE79E4" w:rsidP="0079004C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Geschwindigkeitsdiagramm 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64AD2" w14:textId="77777777" w:rsidR="00FE79E4" w:rsidRPr="00823FFE" w:rsidRDefault="00FE79E4" w:rsidP="0079004C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Geschwindigkeitsdiagramm 6</w:t>
            </w:r>
          </w:p>
        </w:tc>
      </w:tr>
    </w:tbl>
    <w:p w14:paraId="567A4525" w14:textId="77777777" w:rsidR="00823FFE" w:rsidRPr="00823FFE" w:rsidRDefault="00823FFE" w:rsidP="00823FFE">
      <w:pPr>
        <w:pStyle w:val="KeinLeerraum"/>
        <w:rPr>
          <w:b/>
          <w:color w:val="5F5F5F" w:themeColor="text2" w:themeShade="BF"/>
          <w:sz w:val="24"/>
          <w:szCs w:val="24"/>
          <w:lang w:val="de-DE"/>
        </w:rPr>
      </w:pPr>
      <w:r w:rsidRPr="00823FFE">
        <w:rPr>
          <w:b/>
          <w:color w:val="5F5F5F" w:themeColor="text2" w:themeShade="BF"/>
          <w:sz w:val="24"/>
          <w:szCs w:val="24"/>
          <w:lang w:val="de-DE"/>
        </w:rPr>
        <w:lastRenderedPageBreak/>
        <w:t>Seite 7: Beschreibung der Situation in Form einer Statistik</w:t>
      </w:r>
    </w:p>
    <w:p w14:paraId="2BBB88B7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23FFE" w:rsidRPr="00823FFE" w14:paraId="4CECBCDF" w14:textId="77777777" w:rsidTr="00487839">
        <w:trPr>
          <w:trHeight w:val="3402"/>
        </w:trPr>
        <w:tc>
          <w:tcPr>
            <w:tcW w:w="3070" w:type="dxa"/>
            <w:shd w:val="clear" w:color="auto" w:fill="auto"/>
            <w:vAlign w:val="center"/>
          </w:tcPr>
          <w:p w14:paraId="54789A03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31B9548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2DEBDCE3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4C85CC4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43F9A0A5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5A94BB46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16E14466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5B09B9F8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1F3052C9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1BE4ADE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  <w:r w:rsidRPr="00823FFE">
              <w:rPr>
                <w:color w:val="5F5F5F" w:themeColor="text2" w:themeShade="BF"/>
                <w:sz w:val="24"/>
                <w:szCs w:val="24"/>
                <w:lang w:val="de-DE"/>
              </w:rPr>
              <w:br/>
            </w:r>
          </w:p>
          <w:p w14:paraId="2EEF67CE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  <w:lang w:val="de-DE"/>
              </w:rPr>
            </w:pPr>
          </w:p>
          <w:p w14:paraId="316E2639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Bitte eigene Statistik überlegen.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69BD311F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4D643559" wp14:editId="185F7359">
                  <wp:extent cx="1804670" cy="2138680"/>
                  <wp:effectExtent l="0" t="0" r="508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1A1258FE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20D8D2E8" wp14:editId="391FE340">
                  <wp:extent cx="1804670" cy="2099310"/>
                  <wp:effectExtent l="0" t="0" r="508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FFE" w:rsidRPr="00823FFE" w14:paraId="689074FB" w14:textId="77777777" w:rsidTr="00487839">
        <w:tc>
          <w:tcPr>
            <w:tcW w:w="3070" w:type="dxa"/>
            <w:shd w:val="clear" w:color="auto" w:fill="auto"/>
            <w:vAlign w:val="center"/>
          </w:tcPr>
          <w:p w14:paraId="3116A47C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4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CB0EAFC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1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3A339964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6</w:t>
            </w:r>
          </w:p>
        </w:tc>
      </w:tr>
    </w:tbl>
    <w:p w14:paraId="08E4B15B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</w:rPr>
      </w:pPr>
    </w:p>
    <w:p w14:paraId="4874A050" w14:textId="77777777" w:rsidR="00823FFE" w:rsidRPr="00823FFE" w:rsidRDefault="00823FFE" w:rsidP="00823FFE">
      <w:pPr>
        <w:pStyle w:val="KeinLeerraum"/>
        <w:rPr>
          <w:color w:val="5F5F5F" w:themeColor="text2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823FFE" w:rsidRPr="00823FFE" w14:paraId="25F5C3AF" w14:textId="77777777" w:rsidTr="00487839">
        <w:trPr>
          <w:trHeight w:val="3402"/>
        </w:trPr>
        <w:tc>
          <w:tcPr>
            <w:tcW w:w="3071" w:type="dxa"/>
            <w:shd w:val="clear" w:color="auto" w:fill="auto"/>
            <w:vAlign w:val="center"/>
          </w:tcPr>
          <w:p w14:paraId="3D36F60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175DE758" wp14:editId="0880CD53">
                  <wp:extent cx="1797050" cy="2106930"/>
                  <wp:effectExtent l="0" t="0" r="0" b="762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0884F25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50519F06" wp14:editId="664E9A05">
                  <wp:extent cx="1804670" cy="2106930"/>
                  <wp:effectExtent l="0" t="0" r="5080" b="762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850FC9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7077A0C8" wp14:editId="3860193C">
                  <wp:extent cx="1797050" cy="2091055"/>
                  <wp:effectExtent l="0" t="0" r="0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FFE" w:rsidRPr="00823FFE" w14:paraId="7DA8439D" w14:textId="77777777" w:rsidTr="00487839">
        <w:tc>
          <w:tcPr>
            <w:tcW w:w="3071" w:type="dxa"/>
            <w:shd w:val="clear" w:color="auto" w:fill="auto"/>
            <w:vAlign w:val="center"/>
          </w:tcPr>
          <w:p w14:paraId="6060C55C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7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7B804621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9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30F5122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3</w:t>
            </w:r>
          </w:p>
        </w:tc>
      </w:tr>
    </w:tbl>
    <w:p w14:paraId="3B36DC11" w14:textId="77777777" w:rsidR="00823FFE" w:rsidRPr="00823FFE" w:rsidRDefault="00823FFE" w:rsidP="00FB5475">
      <w:pPr>
        <w:pStyle w:val="KeinLeerraum"/>
        <w:rPr>
          <w:color w:val="5F5F5F" w:themeColor="text2" w:themeShade="BF"/>
          <w:sz w:val="24"/>
          <w:szCs w:val="24"/>
        </w:rPr>
      </w:pPr>
    </w:p>
    <w:p w14:paraId="42A556A9" w14:textId="77777777" w:rsidR="00823FFE" w:rsidRPr="00823FFE" w:rsidRDefault="00823FFE" w:rsidP="00823FFE">
      <w:pPr>
        <w:pStyle w:val="KeinLeerraum"/>
        <w:jc w:val="center"/>
        <w:rPr>
          <w:color w:val="5F5F5F" w:themeColor="text2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97"/>
        <w:gridCol w:w="3097"/>
      </w:tblGrid>
      <w:tr w:rsidR="00823FFE" w:rsidRPr="00823FFE" w14:paraId="4AC008D7" w14:textId="77777777" w:rsidTr="00487839">
        <w:trPr>
          <w:trHeight w:val="3402"/>
        </w:trPr>
        <w:tc>
          <w:tcPr>
            <w:tcW w:w="3071" w:type="dxa"/>
            <w:shd w:val="clear" w:color="auto" w:fill="auto"/>
            <w:vAlign w:val="center"/>
          </w:tcPr>
          <w:p w14:paraId="5BFA6D1B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59B4E0F2" wp14:editId="0B268F11">
                  <wp:extent cx="1797050" cy="211518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1388B3D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614B28E9" wp14:editId="1B6D5328">
                  <wp:extent cx="1828800" cy="211518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61426240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noProof/>
                <w:color w:val="5F5F5F" w:themeColor="text2" w:themeShade="BF"/>
                <w:sz w:val="24"/>
                <w:szCs w:val="24"/>
                <w:lang w:val="de-DE" w:eastAsia="de-DE"/>
              </w:rPr>
              <w:drawing>
                <wp:inline distT="0" distB="0" distL="0" distR="0" wp14:anchorId="4C1BD735" wp14:editId="631BF680">
                  <wp:extent cx="1804670" cy="2099310"/>
                  <wp:effectExtent l="0" t="0" r="508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FFE" w:rsidRPr="00823FFE" w14:paraId="3B1A6068" w14:textId="77777777" w:rsidTr="00487839">
        <w:tc>
          <w:tcPr>
            <w:tcW w:w="3071" w:type="dxa"/>
            <w:shd w:val="clear" w:color="auto" w:fill="auto"/>
            <w:vAlign w:val="center"/>
          </w:tcPr>
          <w:p w14:paraId="442006E8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8</w:t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1BB5D437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2</w:t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299B04F8" w14:textId="77777777" w:rsidR="00823FFE" w:rsidRPr="00823FFE" w:rsidRDefault="00823FFE" w:rsidP="00487839">
            <w:pPr>
              <w:pStyle w:val="KeinLeerraum"/>
              <w:jc w:val="center"/>
              <w:rPr>
                <w:color w:val="5F5F5F" w:themeColor="text2" w:themeShade="BF"/>
                <w:sz w:val="24"/>
                <w:szCs w:val="24"/>
              </w:rPr>
            </w:pPr>
            <w:r w:rsidRPr="00823FFE">
              <w:rPr>
                <w:color w:val="5F5F5F" w:themeColor="text2" w:themeShade="BF"/>
                <w:sz w:val="24"/>
                <w:szCs w:val="24"/>
              </w:rPr>
              <w:t>Statistik 5</w:t>
            </w:r>
          </w:p>
        </w:tc>
      </w:tr>
    </w:tbl>
    <w:p w14:paraId="7DF1461A" w14:textId="77777777" w:rsidR="00823FFE" w:rsidRPr="00823FFE" w:rsidRDefault="00823FFE" w:rsidP="00823FFE">
      <w:pPr>
        <w:pStyle w:val="KeinLeerraum"/>
        <w:jc w:val="center"/>
        <w:rPr>
          <w:color w:val="5F5F5F" w:themeColor="text2" w:themeShade="BF"/>
          <w:sz w:val="24"/>
          <w:szCs w:val="24"/>
        </w:rPr>
      </w:pPr>
    </w:p>
    <w:p w14:paraId="2C1B48DC" w14:textId="77777777" w:rsidR="0035060D" w:rsidRDefault="0035060D" w:rsidP="00121E69"/>
    <w:p w14:paraId="2DC6EBAD" w14:textId="77777777" w:rsidR="00C96479" w:rsidRPr="000A0A89" w:rsidRDefault="00D25E95" w:rsidP="00C96479">
      <w:pPr>
        <w:pStyle w:val="berschrift2"/>
      </w:pPr>
      <w:r w:rsidRPr="000A0A89">
        <w:t>Herausforderungen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4"/>
      </w:tblGrid>
      <w:tr w:rsidR="007255C9" w:rsidRPr="00D25E95" w14:paraId="593ADA89" w14:textId="77777777" w:rsidTr="00C96479">
        <w:tc>
          <w:tcPr>
            <w:tcW w:w="9104" w:type="dxa"/>
          </w:tcPr>
          <w:p w14:paraId="434C17D3" w14:textId="77777777" w:rsidR="00C96479" w:rsidRPr="00D25E95" w:rsidRDefault="00343121" w:rsidP="00D25E95">
            <w:r>
              <w:t>Herausforderungen können im Zusammenhang mit der Nutzung von Smartphone-Apps und der Einwilligung der Eltern entstehen.</w:t>
            </w:r>
          </w:p>
        </w:tc>
      </w:tr>
    </w:tbl>
    <w:p w14:paraId="41DE8E4A" w14:textId="77777777" w:rsidR="00C96479" w:rsidRPr="00D25E95" w:rsidRDefault="00C96479" w:rsidP="00121E69"/>
    <w:p w14:paraId="12058287" w14:textId="77777777" w:rsidR="009837C3" w:rsidRPr="00DB1116" w:rsidRDefault="009837C3" w:rsidP="009837C3"/>
    <w:p w14:paraId="786D401E" w14:textId="77777777" w:rsidR="009837C3" w:rsidRDefault="009837C3" w:rsidP="009837C3">
      <w:pPr>
        <w:pStyle w:val="berschrift2"/>
        <w:rPr>
          <w:lang w:val="en-US"/>
        </w:rPr>
      </w:pPr>
      <w:r>
        <w:rPr>
          <w:lang w:val="en-US"/>
        </w:rPr>
        <w:t>Lösungen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1"/>
        <w:gridCol w:w="921"/>
      </w:tblGrid>
      <w:tr w:rsidR="009837C3" w:rsidRPr="001C5F62" w14:paraId="6B84DA68" w14:textId="77777777" w:rsidTr="00487839">
        <w:tc>
          <w:tcPr>
            <w:tcW w:w="921" w:type="dxa"/>
            <w:shd w:val="clear" w:color="auto" w:fill="auto"/>
          </w:tcPr>
          <w:p w14:paraId="1241BF41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Text 5</w:t>
            </w:r>
          </w:p>
        </w:tc>
        <w:tc>
          <w:tcPr>
            <w:tcW w:w="921" w:type="dxa"/>
            <w:shd w:val="clear" w:color="auto" w:fill="auto"/>
          </w:tcPr>
          <w:p w14:paraId="7F52D9EE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Bild 4</w:t>
            </w:r>
          </w:p>
        </w:tc>
        <w:tc>
          <w:tcPr>
            <w:tcW w:w="921" w:type="dxa"/>
            <w:shd w:val="clear" w:color="auto" w:fill="auto"/>
          </w:tcPr>
          <w:p w14:paraId="287F7DF1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Ort 9</w:t>
            </w:r>
          </w:p>
        </w:tc>
        <w:tc>
          <w:tcPr>
            <w:tcW w:w="921" w:type="dxa"/>
            <w:shd w:val="clear" w:color="auto" w:fill="auto"/>
          </w:tcPr>
          <w:p w14:paraId="3E0F5168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5</w:t>
            </w:r>
          </w:p>
        </w:tc>
        <w:tc>
          <w:tcPr>
            <w:tcW w:w="921" w:type="dxa"/>
            <w:shd w:val="clear" w:color="auto" w:fill="auto"/>
          </w:tcPr>
          <w:p w14:paraId="6CB2C7DD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Höhe 1</w:t>
            </w:r>
          </w:p>
        </w:tc>
        <w:tc>
          <w:tcPr>
            <w:tcW w:w="921" w:type="dxa"/>
            <w:shd w:val="clear" w:color="auto" w:fill="auto"/>
          </w:tcPr>
          <w:p w14:paraId="21AA5542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8</w:t>
            </w:r>
          </w:p>
        </w:tc>
        <w:tc>
          <w:tcPr>
            <w:tcW w:w="921" w:type="dxa"/>
            <w:shd w:val="clear" w:color="auto" w:fill="auto"/>
          </w:tcPr>
          <w:p w14:paraId="1E959514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5</w:t>
            </w:r>
          </w:p>
        </w:tc>
      </w:tr>
      <w:tr w:rsidR="009837C3" w:rsidRPr="001C5F62" w14:paraId="31AAE314" w14:textId="77777777" w:rsidTr="00487839">
        <w:tc>
          <w:tcPr>
            <w:tcW w:w="921" w:type="dxa"/>
            <w:shd w:val="clear" w:color="auto" w:fill="auto"/>
          </w:tcPr>
          <w:p w14:paraId="62BBC62F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Text 9</w:t>
            </w:r>
          </w:p>
        </w:tc>
        <w:tc>
          <w:tcPr>
            <w:tcW w:w="921" w:type="dxa"/>
            <w:shd w:val="clear" w:color="auto" w:fill="auto"/>
          </w:tcPr>
          <w:p w14:paraId="58AEE365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 xml:space="preserve">Bild 8 </w:t>
            </w:r>
          </w:p>
        </w:tc>
        <w:tc>
          <w:tcPr>
            <w:tcW w:w="921" w:type="dxa"/>
            <w:shd w:val="clear" w:color="auto" w:fill="auto"/>
          </w:tcPr>
          <w:p w14:paraId="4856903A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Ort 1</w:t>
            </w:r>
          </w:p>
        </w:tc>
        <w:tc>
          <w:tcPr>
            <w:tcW w:w="921" w:type="dxa"/>
            <w:shd w:val="clear" w:color="auto" w:fill="auto"/>
          </w:tcPr>
          <w:p w14:paraId="3BE7E88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8</w:t>
            </w:r>
          </w:p>
        </w:tc>
        <w:tc>
          <w:tcPr>
            <w:tcW w:w="921" w:type="dxa"/>
            <w:shd w:val="clear" w:color="auto" w:fill="auto"/>
          </w:tcPr>
          <w:p w14:paraId="4AD116C7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Höhe 9</w:t>
            </w:r>
          </w:p>
        </w:tc>
        <w:tc>
          <w:tcPr>
            <w:tcW w:w="921" w:type="dxa"/>
            <w:shd w:val="clear" w:color="auto" w:fill="auto"/>
          </w:tcPr>
          <w:p w14:paraId="5263BAEA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3</w:t>
            </w:r>
          </w:p>
        </w:tc>
        <w:tc>
          <w:tcPr>
            <w:tcW w:w="921" w:type="dxa"/>
            <w:shd w:val="clear" w:color="auto" w:fill="auto"/>
          </w:tcPr>
          <w:p w14:paraId="57068F0E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7</w:t>
            </w:r>
          </w:p>
        </w:tc>
      </w:tr>
      <w:tr w:rsidR="009837C3" w:rsidRPr="001C5F62" w14:paraId="646C8A6F" w14:textId="77777777" w:rsidTr="00487839">
        <w:tc>
          <w:tcPr>
            <w:tcW w:w="921" w:type="dxa"/>
            <w:shd w:val="clear" w:color="auto" w:fill="auto"/>
          </w:tcPr>
          <w:p w14:paraId="03D64BB0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Text 3</w:t>
            </w:r>
          </w:p>
        </w:tc>
        <w:tc>
          <w:tcPr>
            <w:tcW w:w="921" w:type="dxa"/>
            <w:shd w:val="clear" w:color="auto" w:fill="auto"/>
          </w:tcPr>
          <w:p w14:paraId="4F22551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Bild 2</w:t>
            </w:r>
          </w:p>
        </w:tc>
        <w:tc>
          <w:tcPr>
            <w:tcW w:w="921" w:type="dxa"/>
            <w:shd w:val="clear" w:color="auto" w:fill="auto"/>
          </w:tcPr>
          <w:p w14:paraId="7327F985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Ort 3</w:t>
            </w:r>
          </w:p>
        </w:tc>
        <w:tc>
          <w:tcPr>
            <w:tcW w:w="921" w:type="dxa"/>
            <w:shd w:val="clear" w:color="auto" w:fill="auto"/>
          </w:tcPr>
          <w:p w14:paraId="5F9C682A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6</w:t>
            </w:r>
          </w:p>
        </w:tc>
        <w:tc>
          <w:tcPr>
            <w:tcW w:w="921" w:type="dxa"/>
            <w:shd w:val="clear" w:color="auto" w:fill="auto"/>
          </w:tcPr>
          <w:p w14:paraId="0E54EF0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Höhe 6</w:t>
            </w:r>
          </w:p>
        </w:tc>
        <w:tc>
          <w:tcPr>
            <w:tcW w:w="921" w:type="dxa"/>
            <w:shd w:val="clear" w:color="auto" w:fill="auto"/>
          </w:tcPr>
          <w:p w14:paraId="6B636664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4</w:t>
            </w:r>
          </w:p>
        </w:tc>
        <w:tc>
          <w:tcPr>
            <w:tcW w:w="921" w:type="dxa"/>
            <w:shd w:val="clear" w:color="auto" w:fill="auto"/>
          </w:tcPr>
          <w:p w14:paraId="5F5BEBA9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6</w:t>
            </w:r>
          </w:p>
        </w:tc>
      </w:tr>
      <w:tr w:rsidR="009837C3" w:rsidRPr="001C5F62" w14:paraId="4554DECB" w14:textId="77777777" w:rsidTr="00487839">
        <w:tc>
          <w:tcPr>
            <w:tcW w:w="921" w:type="dxa"/>
            <w:shd w:val="clear" w:color="auto" w:fill="auto"/>
          </w:tcPr>
          <w:p w14:paraId="3307AE93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Text 7</w:t>
            </w:r>
          </w:p>
        </w:tc>
        <w:tc>
          <w:tcPr>
            <w:tcW w:w="921" w:type="dxa"/>
            <w:shd w:val="clear" w:color="auto" w:fill="auto"/>
          </w:tcPr>
          <w:p w14:paraId="48C1069B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Bild 3</w:t>
            </w:r>
          </w:p>
        </w:tc>
        <w:tc>
          <w:tcPr>
            <w:tcW w:w="921" w:type="dxa"/>
            <w:shd w:val="clear" w:color="auto" w:fill="auto"/>
          </w:tcPr>
          <w:p w14:paraId="302753E8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Ort 2</w:t>
            </w:r>
          </w:p>
        </w:tc>
        <w:tc>
          <w:tcPr>
            <w:tcW w:w="921" w:type="dxa"/>
            <w:shd w:val="clear" w:color="auto" w:fill="auto"/>
          </w:tcPr>
          <w:p w14:paraId="6FCABED3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7</w:t>
            </w:r>
          </w:p>
        </w:tc>
        <w:tc>
          <w:tcPr>
            <w:tcW w:w="921" w:type="dxa"/>
            <w:shd w:val="clear" w:color="auto" w:fill="auto"/>
          </w:tcPr>
          <w:p w14:paraId="500792C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Höhe 5</w:t>
            </w:r>
          </w:p>
        </w:tc>
        <w:tc>
          <w:tcPr>
            <w:tcW w:w="921" w:type="dxa"/>
            <w:shd w:val="clear" w:color="auto" w:fill="auto"/>
          </w:tcPr>
          <w:p w14:paraId="4D97768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9</w:t>
            </w:r>
          </w:p>
        </w:tc>
        <w:tc>
          <w:tcPr>
            <w:tcW w:w="921" w:type="dxa"/>
            <w:shd w:val="clear" w:color="auto" w:fill="auto"/>
          </w:tcPr>
          <w:p w14:paraId="46ABBBEA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9</w:t>
            </w:r>
          </w:p>
        </w:tc>
      </w:tr>
      <w:tr w:rsidR="009837C3" w:rsidRPr="001C5F62" w14:paraId="6B9B1C8D" w14:textId="77777777" w:rsidTr="00487839">
        <w:tc>
          <w:tcPr>
            <w:tcW w:w="921" w:type="dxa"/>
            <w:shd w:val="clear" w:color="auto" w:fill="auto"/>
          </w:tcPr>
          <w:p w14:paraId="63F3E2F7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Text 1</w:t>
            </w:r>
          </w:p>
        </w:tc>
        <w:tc>
          <w:tcPr>
            <w:tcW w:w="921" w:type="dxa"/>
            <w:shd w:val="clear" w:color="auto" w:fill="auto"/>
          </w:tcPr>
          <w:p w14:paraId="1E571A0A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 xml:space="preserve">Bild 9 </w:t>
            </w:r>
          </w:p>
        </w:tc>
        <w:tc>
          <w:tcPr>
            <w:tcW w:w="921" w:type="dxa"/>
            <w:shd w:val="clear" w:color="auto" w:fill="auto"/>
          </w:tcPr>
          <w:p w14:paraId="0E8EB239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 xml:space="preserve">Ort 4 </w:t>
            </w:r>
          </w:p>
        </w:tc>
        <w:tc>
          <w:tcPr>
            <w:tcW w:w="921" w:type="dxa"/>
            <w:shd w:val="clear" w:color="auto" w:fill="auto"/>
          </w:tcPr>
          <w:p w14:paraId="1357FE37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3</w:t>
            </w:r>
          </w:p>
        </w:tc>
        <w:tc>
          <w:tcPr>
            <w:tcW w:w="921" w:type="dxa"/>
            <w:shd w:val="clear" w:color="auto" w:fill="auto"/>
          </w:tcPr>
          <w:p w14:paraId="31C03EBA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Höhe 2</w:t>
            </w:r>
          </w:p>
        </w:tc>
        <w:tc>
          <w:tcPr>
            <w:tcW w:w="921" w:type="dxa"/>
            <w:shd w:val="clear" w:color="auto" w:fill="auto"/>
          </w:tcPr>
          <w:p w14:paraId="373328A2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2</w:t>
            </w:r>
          </w:p>
        </w:tc>
        <w:tc>
          <w:tcPr>
            <w:tcW w:w="921" w:type="dxa"/>
            <w:shd w:val="clear" w:color="auto" w:fill="auto"/>
          </w:tcPr>
          <w:p w14:paraId="40AA9822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3</w:t>
            </w:r>
          </w:p>
        </w:tc>
      </w:tr>
      <w:tr w:rsidR="009837C3" w:rsidRPr="001C5F62" w14:paraId="4E374609" w14:textId="77777777" w:rsidTr="00487839">
        <w:tc>
          <w:tcPr>
            <w:tcW w:w="921" w:type="dxa"/>
            <w:shd w:val="clear" w:color="auto" w:fill="auto"/>
          </w:tcPr>
          <w:p w14:paraId="38A34303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Text 4</w:t>
            </w:r>
          </w:p>
        </w:tc>
        <w:tc>
          <w:tcPr>
            <w:tcW w:w="921" w:type="dxa"/>
            <w:shd w:val="clear" w:color="auto" w:fill="auto"/>
          </w:tcPr>
          <w:p w14:paraId="6A4E923E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Bild 1</w:t>
            </w:r>
          </w:p>
        </w:tc>
        <w:tc>
          <w:tcPr>
            <w:tcW w:w="921" w:type="dxa"/>
            <w:shd w:val="clear" w:color="auto" w:fill="auto"/>
          </w:tcPr>
          <w:p w14:paraId="634D51A7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Ort 8</w:t>
            </w:r>
          </w:p>
        </w:tc>
        <w:tc>
          <w:tcPr>
            <w:tcW w:w="921" w:type="dxa"/>
            <w:shd w:val="clear" w:color="auto" w:fill="auto"/>
          </w:tcPr>
          <w:p w14:paraId="28425A8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4</w:t>
            </w:r>
          </w:p>
        </w:tc>
        <w:tc>
          <w:tcPr>
            <w:tcW w:w="921" w:type="dxa"/>
            <w:shd w:val="clear" w:color="auto" w:fill="auto"/>
          </w:tcPr>
          <w:p w14:paraId="14986F66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Höhe 4</w:t>
            </w:r>
          </w:p>
        </w:tc>
        <w:tc>
          <w:tcPr>
            <w:tcW w:w="921" w:type="dxa"/>
            <w:shd w:val="clear" w:color="auto" w:fill="auto"/>
          </w:tcPr>
          <w:p w14:paraId="36F65AE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5</w:t>
            </w:r>
          </w:p>
        </w:tc>
        <w:tc>
          <w:tcPr>
            <w:tcW w:w="921" w:type="dxa"/>
            <w:shd w:val="clear" w:color="auto" w:fill="auto"/>
          </w:tcPr>
          <w:p w14:paraId="240AD26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8</w:t>
            </w:r>
          </w:p>
        </w:tc>
      </w:tr>
      <w:tr w:rsidR="009837C3" w:rsidRPr="001C5F62" w14:paraId="56363CF1" w14:textId="77777777" w:rsidTr="00487839">
        <w:tc>
          <w:tcPr>
            <w:tcW w:w="921" w:type="dxa"/>
            <w:shd w:val="clear" w:color="auto" w:fill="auto"/>
          </w:tcPr>
          <w:p w14:paraId="3986A814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</w:rPr>
              <w:t>Text 2</w:t>
            </w:r>
          </w:p>
        </w:tc>
        <w:tc>
          <w:tcPr>
            <w:tcW w:w="921" w:type="dxa"/>
            <w:shd w:val="clear" w:color="auto" w:fill="auto"/>
          </w:tcPr>
          <w:p w14:paraId="7DEAD4D0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 xml:space="preserve">Bild 7 </w:t>
            </w:r>
          </w:p>
        </w:tc>
        <w:tc>
          <w:tcPr>
            <w:tcW w:w="921" w:type="dxa"/>
            <w:shd w:val="clear" w:color="auto" w:fill="auto"/>
          </w:tcPr>
          <w:p w14:paraId="34F32FB1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Ort 5</w:t>
            </w:r>
          </w:p>
        </w:tc>
        <w:tc>
          <w:tcPr>
            <w:tcW w:w="921" w:type="dxa"/>
            <w:shd w:val="clear" w:color="auto" w:fill="auto"/>
          </w:tcPr>
          <w:p w14:paraId="70796427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9</w:t>
            </w:r>
          </w:p>
        </w:tc>
        <w:tc>
          <w:tcPr>
            <w:tcW w:w="921" w:type="dxa"/>
            <w:shd w:val="clear" w:color="auto" w:fill="auto"/>
          </w:tcPr>
          <w:p w14:paraId="7C04179D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 xml:space="preserve">Höhe 7 </w:t>
            </w:r>
          </w:p>
        </w:tc>
        <w:tc>
          <w:tcPr>
            <w:tcW w:w="921" w:type="dxa"/>
            <w:shd w:val="clear" w:color="auto" w:fill="auto"/>
          </w:tcPr>
          <w:p w14:paraId="440ACE28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7</w:t>
            </w:r>
          </w:p>
        </w:tc>
        <w:tc>
          <w:tcPr>
            <w:tcW w:w="921" w:type="dxa"/>
            <w:shd w:val="clear" w:color="auto" w:fill="auto"/>
          </w:tcPr>
          <w:p w14:paraId="6D93B290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4</w:t>
            </w:r>
          </w:p>
        </w:tc>
      </w:tr>
      <w:tr w:rsidR="009837C3" w:rsidRPr="001C5F62" w14:paraId="4A187B58" w14:textId="77777777" w:rsidTr="00487839">
        <w:tc>
          <w:tcPr>
            <w:tcW w:w="921" w:type="dxa"/>
            <w:shd w:val="clear" w:color="auto" w:fill="auto"/>
          </w:tcPr>
          <w:p w14:paraId="79CCC27D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</w:rPr>
              <w:t>Text 8</w:t>
            </w:r>
          </w:p>
        </w:tc>
        <w:tc>
          <w:tcPr>
            <w:tcW w:w="921" w:type="dxa"/>
            <w:shd w:val="clear" w:color="auto" w:fill="auto"/>
          </w:tcPr>
          <w:p w14:paraId="3F4E268D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Bild 5</w:t>
            </w:r>
          </w:p>
        </w:tc>
        <w:tc>
          <w:tcPr>
            <w:tcW w:w="921" w:type="dxa"/>
            <w:shd w:val="clear" w:color="auto" w:fill="auto"/>
          </w:tcPr>
          <w:p w14:paraId="3429D3DA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 xml:space="preserve">Ort 6 </w:t>
            </w:r>
          </w:p>
        </w:tc>
        <w:tc>
          <w:tcPr>
            <w:tcW w:w="921" w:type="dxa"/>
            <w:shd w:val="clear" w:color="auto" w:fill="auto"/>
          </w:tcPr>
          <w:p w14:paraId="43B129DD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2</w:t>
            </w:r>
          </w:p>
        </w:tc>
        <w:tc>
          <w:tcPr>
            <w:tcW w:w="921" w:type="dxa"/>
            <w:shd w:val="clear" w:color="auto" w:fill="auto"/>
          </w:tcPr>
          <w:p w14:paraId="7E9FCAB0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Höhe 8</w:t>
            </w:r>
          </w:p>
        </w:tc>
        <w:tc>
          <w:tcPr>
            <w:tcW w:w="921" w:type="dxa"/>
            <w:shd w:val="clear" w:color="auto" w:fill="auto"/>
          </w:tcPr>
          <w:p w14:paraId="532FC61C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1</w:t>
            </w:r>
          </w:p>
        </w:tc>
        <w:tc>
          <w:tcPr>
            <w:tcW w:w="921" w:type="dxa"/>
            <w:shd w:val="clear" w:color="auto" w:fill="auto"/>
          </w:tcPr>
          <w:p w14:paraId="6AD009E5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2</w:t>
            </w:r>
          </w:p>
        </w:tc>
      </w:tr>
      <w:tr w:rsidR="009837C3" w:rsidRPr="001C5F62" w14:paraId="05A2DEC7" w14:textId="77777777" w:rsidTr="00487839">
        <w:tc>
          <w:tcPr>
            <w:tcW w:w="921" w:type="dxa"/>
            <w:shd w:val="clear" w:color="auto" w:fill="auto"/>
          </w:tcPr>
          <w:p w14:paraId="2840C134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</w:rPr>
              <w:t>Text 6</w:t>
            </w:r>
          </w:p>
        </w:tc>
        <w:tc>
          <w:tcPr>
            <w:tcW w:w="921" w:type="dxa"/>
            <w:shd w:val="clear" w:color="auto" w:fill="auto"/>
          </w:tcPr>
          <w:p w14:paraId="5740A063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Bild 6</w:t>
            </w:r>
          </w:p>
        </w:tc>
        <w:tc>
          <w:tcPr>
            <w:tcW w:w="921" w:type="dxa"/>
            <w:shd w:val="clear" w:color="auto" w:fill="auto"/>
          </w:tcPr>
          <w:p w14:paraId="6555CE27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Ort 7</w:t>
            </w:r>
          </w:p>
        </w:tc>
        <w:tc>
          <w:tcPr>
            <w:tcW w:w="921" w:type="dxa"/>
            <w:shd w:val="clear" w:color="auto" w:fill="auto"/>
          </w:tcPr>
          <w:p w14:paraId="27D2A65B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H/V  1</w:t>
            </w:r>
          </w:p>
        </w:tc>
        <w:tc>
          <w:tcPr>
            <w:tcW w:w="921" w:type="dxa"/>
            <w:shd w:val="clear" w:color="auto" w:fill="auto"/>
          </w:tcPr>
          <w:p w14:paraId="5744B205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Höhe 3</w:t>
            </w:r>
          </w:p>
        </w:tc>
        <w:tc>
          <w:tcPr>
            <w:tcW w:w="921" w:type="dxa"/>
            <w:shd w:val="clear" w:color="auto" w:fill="auto"/>
          </w:tcPr>
          <w:p w14:paraId="016E562B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V 6</w:t>
            </w:r>
          </w:p>
        </w:tc>
        <w:tc>
          <w:tcPr>
            <w:tcW w:w="921" w:type="dxa"/>
            <w:shd w:val="clear" w:color="auto" w:fill="auto"/>
          </w:tcPr>
          <w:p w14:paraId="00EC55C4" w14:textId="77777777" w:rsidR="009837C3" w:rsidRPr="009837C3" w:rsidRDefault="009837C3" w:rsidP="00487839">
            <w:pPr>
              <w:pStyle w:val="KeinLeerraum"/>
              <w:rPr>
                <w:color w:val="5F5F5F" w:themeColor="text2" w:themeShade="BF"/>
                <w:sz w:val="24"/>
                <w:szCs w:val="24"/>
                <w:lang w:val="en-US"/>
              </w:rPr>
            </w:pPr>
            <w:r w:rsidRPr="009837C3">
              <w:rPr>
                <w:color w:val="5F5F5F" w:themeColor="text2" w:themeShade="BF"/>
                <w:sz w:val="24"/>
                <w:szCs w:val="24"/>
                <w:lang w:val="en-US"/>
              </w:rPr>
              <w:t>Stat 1</w:t>
            </w:r>
          </w:p>
        </w:tc>
      </w:tr>
    </w:tbl>
    <w:p w14:paraId="54493B77" w14:textId="77777777" w:rsidR="009837C3" w:rsidRDefault="009837C3" w:rsidP="00D25E95">
      <w:pPr>
        <w:pStyle w:val="berschrift2"/>
        <w:rPr>
          <w:lang w:val="en-US"/>
        </w:rPr>
      </w:pPr>
    </w:p>
    <w:p w14:paraId="187B1427" w14:textId="77777777" w:rsidR="00D25E95" w:rsidRDefault="00D25E95" w:rsidP="00D25E95">
      <w:pPr>
        <w:pStyle w:val="berschrift2"/>
        <w:rPr>
          <w:lang w:val="en-US"/>
        </w:rPr>
      </w:pPr>
      <w:r>
        <w:rPr>
          <w:lang w:val="en-US"/>
        </w:rPr>
        <w:t>Schülerlösungen</w:t>
      </w:r>
    </w:p>
    <w:p w14:paraId="44C0E752" w14:textId="77777777" w:rsidR="009837C3" w:rsidRPr="009837C3" w:rsidRDefault="009837C3" w:rsidP="009837C3">
      <w:r w:rsidRPr="009837C3">
        <w:t xml:space="preserve">Lösungsposter einer Schülergruppe mit zwei </w:t>
      </w:r>
      <w:r>
        <w:t>Fehlern</w:t>
      </w:r>
    </w:p>
    <w:p w14:paraId="377715BF" w14:textId="77777777" w:rsidR="00D25E95" w:rsidRDefault="00FB5475" w:rsidP="00D25E95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2CC7C12" wp14:editId="39C083C6">
            <wp:extent cx="4957187" cy="3600000"/>
            <wp:effectExtent l="0" t="0" r="0" b="635"/>
            <wp:docPr id="228" name="Grafik 228" descr="http://mascil.ph-freiburg.de/images/Aufgaben/Smartphones/05_GPS_Sensor/Marokk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emediabox-popup-img" descr="http://mascil.ph-freiburg.de/images/Aufgaben/Smartphones/05_GPS_Sensor/Marokko_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8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1BDF" w14:textId="77777777" w:rsidR="00FB5475" w:rsidRPr="009837C3" w:rsidRDefault="00FB5475" w:rsidP="00D25E95">
      <w:pPr>
        <w:rPr>
          <w:sz w:val="16"/>
          <w:szCs w:val="16"/>
        </w:rPr>
      </w:pPr>
      <w:r w:rsidRPr="009837C3">
        <w:rPr>
          <w:sz w:val="16"/>
          <w:szCs w:val="16"/>
        </w:rPr>
        <w:t>Bild: P. Bronner</w:t>
      </w:r>
    </w:p>
    <w:p w14:paraId="435C31E6" w14:textId="77777777" w:rsidR="009837C3" w:rsidRPr="009837C3" w:rsidRDefault="009837C3" w:rsidP="009837C3">
      <w:pPr>
        <w:rPr>
          <w:lang w:val="en-US"/>
        </w:rPr>
      </w:pPr>
    </w:p>
    <w:p w14:paraId="42F31002" w14:textId="77777777" w:rsidR="00121E69" w:rsidRPr="009837C3" w:rsidRDefault="00121E69" w:rsidP="00DC5E00">
      <w:pPr>
        <w:tabs>
          <w:tab w:val="left" w:pos="6730"/>
        </w:tabs>
      </w:pPr>
    </w:p>
    <w:sectPr w:rsidR="00121E69" w:rsidRPr="009837C3" w:rsidSect="00CB0912">
      <w:headerReference w:type="default" r:id="rId59"/>
      <w:footerReference w:type="default" r:id="rId60"/>
      <w:headerReference w:type="first" r:id="rId61"/>
      <w:footerReference w:type="first" r:id="rId62"/>
      <w:pgSz w:w="11906" w:h="16838" w:code="9"/>
      <w:pgMar w:top="1701" w:right="1418" w:bottom="1418" w:left="1418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0D7F7" w14:textId="77777777" w:rsidR="00351CFD" w:rsidRDefault="00351CFD" w:rsidP="00180801">
      <w:r>
        <w:separator/>
      </w:r>
    </w:p>
  </w:endnote>
  <w:endnote w:type="continuationSeparator" w:id="0">
    <w:p w14:paraId="68E3F409" w14:textId="77777777" w:rsidR="00351CFD" w:rsidRDefault="00351CFD" w:rsidP="0018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tAmstSB-Italic">
    <w:altName w:val="Bradley Hand ITC"/>
    <w:charset w:val="00"/>
    <w:family w:val="script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91094" w14:textId="2DF49CA4" w:rsidR="00C96479" w:rsidRPr="00662FC6" w:rsidRDefault="00662FC6" w:rsidP="007663FC">
    <w:pPr>
      <w:pStyle w:val="Beschriftung1"/>
      <w:tabs>
        <w:tab w:val="right" w:pos="9072"/>
      </w:tabs>
      <w:rPr>
        <w:lang w:val="en-GB"/>
      </w:rPr>
    </w:pPr>
    <w:r>
      <w:fldChar w:fldCharType="begin"/>
    </w:r>
    <w:r w:rsidRPr="007663FC">
      <w:instrText xml:space="preserve"> STYLEREF  "Überschrift 1;title - task"  \* MERGEFORMAT </w:instrText>
    </w:r>
    <w:r>
      <w:fldChar w:fldCharType="separate"/>
    </w:r>
    <w:r w:rsidR="001803DC">
      <w:rPr>
        <w:noProof/>
      </w:rPr>
      <w:t>GPS Puzzle Mathematik: Urlaub in Marokko</w:t>
    </w:r>
    <w:r>
      <w:fldChar w:fldCharType="end"/>
    </w:r>
    <w:r w:rsidRPr="007663FC">
      <w:t>, cc by-</w:t>
    </w:r>
    <w:r w:rsidR="00E15763">
      <w:t>nc-</w:t>
    </w:r>
    <w:r w:rsidRPr="007663FC">
      <w:t>sa mascil 201</w:t>
    </w:r>
    <w:r w:rsidR="00E15763">
      <w:t>5</w:t>
    </w:r>
    <w:r w:rsidRPr="007663FC">
      <w:tab/>
    </w:r>
    <w:r w:rsidR="00F34D74" w:rsidRPr="007663FC">
      <w:t>p.</w:t>
    </w:r>
    <w:r w:rsidRPr="007663FC">
      <w:t xml:space="preserve"> </w:t>
    </w:r>
    <w:r w:rsidR="0099786E">
      <w:rPr>
        <w:lang w:val="en-GB"/>
      </w:rPr>
      <w:fldChar w:fldCharType="begin"/>
    </w:r>
    <w:r w:rsidR="0099786E" w:rsidRPr="007663FC">
      <w:instrText xml:space="preserve"> PAGE  \* Arabic  \* MERGEFORMAT </w:instrText>
    </w:r>
    <w:r w:rsidR="0099786E">
      <w:rPr>
        <w:lang w:val="en-GB"/>
      </w:rPr>
      <w:fldChar w:fldCharType="separate"/>
    </w:r>
    <w:r w:rsidR="009837C3" w:rsidRPr="009837C3">
      <w:rPr>
        <w:noProof/>
        <w:lang w:val="en-GB"/>
      </w:rPr>
      <w:t>2</w:t>
    </w:r>
    <w:r w:rsidR="0099786E">
      <w:rPr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9E831" w14:textId="77777777" w:rsidR="005F70AB" w:rsidRDefault="007663FC">
    <w:pPr>
      <w:pStyle w:val="Fuzeile"/>
    </w:pPr>
    <w:r w:rsidRPr="00753596">
      <w:rPr>
        <w:noProof/>
        <w:sz w:val="16"/>
        <w:szCs w:val="16"/>
        <w:lang w:eastAsia="de-DE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45A77EF1" wp14:editId="45BDAEEE">
              <wp:simplePos x="0" y="0"/>
              <wp:positionH relativeFrom="column">
                <wp:posOffset>2804795</wp:posOffset>
              </wp:positionH>
              <wp:positionV relativeFrom="paragraph">
                <wp:posOffset>-273685</wp:posOffset>
              </wp:positionV>
              <wp:extent cx="2562225" cy="895350"/>
              <wp:effectExtent l="0" t="0" r="952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F949A4" w14:textId="77777777" w:rsidR="007663FC" w:rsidRPr="00753596" w:rsidRDefault="007663FC" w:rsidP="007663FC">
                          <w:pPr>
                            <w:pStyle w:val="Fuzeile"/>
                            <w:jc w:val="right"/>
                            <w:rPr>
                              <w:lang w:val="en-US" w:eastAsia="en-US"/>
                            </w:rPr>
                          </w:pP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The mascil project has received fu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nding from the European Union’s 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Seventh Framework Programme for res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earch, technological development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and demonstration under grant agreement no 320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693</w:t>
                          </w:r>
                        </w:p>
                        <w:p w14:paraId="6F8AE933" w14:textId="77777777" w:rsidR="007663FC" w:rsidRPr="00753596" w:rsidRDefault="007663FC" w:rsidP="007663F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77EF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20.85pt;margin-top:-21.55pt;width:201.75pt;height:70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" stroked="f">
              <v:textbox>
                <w:txbxContent>
                  <w:p w14:paraId="4DF949A4" w14:textId="77777777" w:rsidR="007663FC" w:rsidRPr="00753596" w:rsidRDefault="007663FC" w:rsidP="007663FC">
                    <w:pPr>
                      <w:pStyle w:val="Fuzeile"/>
                      <w:jc w:val="right"/>
                      <w:rPr>
                        <w:lang w:val="en-US" w:eastAsia="en-US"/>
                      </w:rPr>
                    </w:pPr>
                    <w:r w:rsidRPr="005D792B">
                      <w:rPr>
                        <w:sz w:val="16"/>
                        <w:szCs w:val="16"/>
                        <w:lang w:val="en-US"/>
                      </w:rPr>
                      <w:t>The mascil project has received fu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 xml:space="preserve">nding from the European Union’s 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Seventh Framework Programme for res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earch, technological development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 and demonstration under grant agreement no 320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 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693</w:t>
                    </w:r>
                  </w:p>
                  <w:p w14:paraId="6F8AE933" w14:textId="77777777" w:rsidR="007663FC" w:rsidRPr="00753596" w:rsidRDefault="007663FC" w:rsidP="007663FC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824" behindDoc="0" locked="0" layoutInCell="1" allowOverlap="1" wp14:anchorId="18ECAFF6" wp14:editId="4B273F7E">
          <wp:simplePos x="0" y="0"/>
          <wp:positionH relativeFrom="margin">
            <wp:posOffset>5362575</wp:posOffset>
          </wp:positionH>
          <wp:positionV relativeFrom="margin">
            <wp:posOffset>8728075</wp:posOffset>
          </wp:positionV>
          <wp:extent cx="816610" cy="533400"/>
          <wp:effectExtent l="0" t="0" r="2540" b="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70A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BB976C" wp14:editId="26ACCB20">
              <wp:simplePos x="0" y="0"/>
              <wp:positionH relativeFrom="column">
                <wp:posOffset>-53975</wp:posOffset>
              </wp:positionH>
              <wp:positionV relativeFrom="paragraph">
                <wp:posOffset>-273685</wp:posOffset>
              </wp:positionV>
              <wp:extent cx="3348000" cy="1044000"/>
              <wp:effectExtent l="0" t="0" r="0" b="381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8000" cy="10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E60168" w14:textId="77777777" w:rsidR="005F70AB" w:rsidRPr="007A2208" w:rsidRDefault="00A36F94" w:rsidP="005F70AB">
                          <w:pPr>
                            <w:pStyle w:val="textfooter"/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</w:pP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cc b</w:t>
                          </w:r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y-</w:t>
                          </w:r>
                          <w:r w:rsidR="00E15763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nc-</w:t>
                          </w: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sa</w:t>
                          </w:r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mascil</w:t>
                          </w:r>
                          <w:r w:rsidR="00C57BF1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201</w:t>
                          </w:r>
                          <w:r w:rsidR="00E15763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5</w:t>
                          </w:r>
                        </w:p>
                        <w:p w14:paraId="4DD0E69F" w14:textId="77777777" w:rsidR="005F70AB" w:rsidRPr="007A2208" w:rsidRDefault="005F70AB" w:rsidP="005F70AB">
                          <w:pPr>
                            <w:pStyle w:val="Kopfzeile"/>
                            <w:rPr>
                              <w:i/>
                              <w:sz w:val="8"/>
                              <w:szCs w:val="8"/>
                              <w:lang w:val="en-GB"/>
                            </w:rPr>
                          </w:pPr>
                        </w:p>
                        <w:p w14:paraId="622C34B5" w14:textId="77777777" w:rsidR="005F70AB" w:rsidRPr="00D25E95" w:rsidRDefault="00D25E95" w:rsidP="00E676C2">
                          <w:pPr>
                            <w:pStyle w:val="Beschriftung1"/>
                            <w:rPr>
                              <w:i/>
                            </w:rPr>
                          </w:pPr>
                          <w:r w:rsidRPr="00D25E95">
                            <w:rPr>
                              <w:b/>
                            </w:rPr>
                            <w:t>Aut</w:t>
                          </w:r>
                          <w:r w:rsidR="005F70AB" w:rsidRPr="00D25E95">
                            <w:rPr>
                              <w:b/>
                            </w:rPr>
                            <w:t>or</w:t>
                          </w:r>
                          <w:r w:rsidR="00584045">
                            <w:t>: P. Bronner, Friedrich-Gymnasium Freiburg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BB976C" id="Textfeld 17" o:spid="_x0000_s1027" type="#_x0000_t202" style="position:absolute;margin-left:-4.25pt;margin-top:-21.55pt;width:263.6pt;height:8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" filled="f" stroked="f" strokeweight=".5pt">
              <v:textbox>
                <w:txbxContent>
                  <w:p w14:paraId="77E60168" w14:textId="77777777" w:rsidR="005F70AB" w:rsidRPr="007A2208" w:rsidRDefault="00A36F94" w:rsidP="005F70AB">
                    <w:pPr>
                      <w:pStyle w:val="textfooter"/>
                      <w:rPr>
                        <w:rFonts w:ascii="Calibri" w:hAnsi="Calibri"/>
                        <w:i w:val="0"/>
                        <w:lang w:val="en-GB"/>
                      </w:rPr>
                    </w:pPr>
                    <w:r>
                      <w:rPr>
                        <w:rFonts w:ascii="Calibri" w:hAnsi="Calibri"/>
                        <w:i w:val="0"/>
                        <w:lang w:val="en-GB"/>
                      </w:rPr>
                      <w:t>cc b</w:t>
                    </w:r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>y-</w:t>
                    </w:r>
                    <w:r w:rsidR="00E15763">
                      <w:rPr>
                        <w:rFonts w:ascii="Calibri" w:hAnsi="Calibri"/>
                        <w:i w:val="0"/>
                        <w:lang w:val="en-GB"/>
                      </w:rPr>
                      <w:t>nc-</w:t>
                    </w:r>
                    <w:r>
                      <w:rPr>
                        <w:rFonts w:ascii="Calibri" w:hAnsi="Calibri"/>
                        <w:i w:val="0"/>
                        <w:lang w:val="en-GB"/>
                      </w:rPr>
                      <w:t>sa</w:t>
                    </w:r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 xml:space="preserve"> </w:t>
                    </w:r>
                    <w:r>
                      <w:rPr>
                        <w:rFonts w:ascii="Calibri" w:hAnsi="Calibri"/>
                        <w:i w:val="0"/>
                        <w:lang w:val="en-GB"/>
                      </w:rPr>
                      <w:t>mascil</w:t>
                    </w:r>
                    <w:r w:rsidR="00C57BF1">
                      <w:rPr>
                        <w:rFonts w:ascii="Calibri" w:hAnsi="Calibri"/>
                        <w:i w:val="0"/>
                        <w:lang w:val="en-GB"/>
                      </w:rPr>
                      <w:t xml:space="preserve"> 201</w:t>
                    </w:r>
                    <w:r w:rsidR="00E15763">
                      <w:rPr>
                        <w:rFonts w:ascii="Calibri" w:hAnsi="Calibri"/>
                        <w:i w:val="0"/>
                        <w:lang w:val="en-GB"/>
                      </w:rPr>
                      <w:t>5</w:t>
                    </w:r>
                  </w:p>
                  <w:p w14:paraId="4DD0E69F" w14:textId="77777777" w:rsidR="005F70AB" w:rsidRPr="007A2208" w:rsidRDefault="005F70AB" w:rsidP="005F70AB">
                    <w:pPr>
                      <w:pStyle w:val="Kopfzeile"/>
                      <w:rPr>
                        <w:i/>
                        <w:sz w:val="8"/>
                        <w:szCs w:val="8"/>
                        <w:lang w:val="en-GB"/>
                      </w:rPr>
                    </w:pPr>
                  </w:p>
                  <w:p w14:paraId="622C34B5" w14:textId="77777777" w:rsidR="005F70AB" w:rsidRPr="00D25E95" w:rsidRDefault="00D25E95" w:rsidP="00E676C2">
                    <w:pPr>
                      <w:pStyle w:val="Beschriftung1"/>
                      <w:rPr>
                        <w:i/>
                      </w:rPr>
                    </w:pPr>
                    <w:r w:rsidRPr="00D25E95">
                      <w:rPr>
                        <w:b/>
                      </w:rPr>
                      <w:t>Aut</w:t>
                    </w:r>
                    <w:r w:rsidR="005F70AB" w:rsidRPr="00D25E95">
                      <w:rPr>
                        <w:b/>
                      </w:rPr>
                      <w:t>or</w:t>
                    </w:r>
                    <w:r w:rsidR="00584045">
                      <w:t>: P. Bronner, Friedrich-Gymnasium Freiburg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F5070" w14:textId="77777777" w:rsidR="00351CFD" w:rsidRDefault="00351CFD" w:rsidP="00180801">
      <w:r>
        <w:separator/>
      </w:r>
    </w:p>
  </w:footnote>
  <w:footnote w:type="continuationSeparator" w:id="0">
    <w:p w14:paraId="10170796" w14:textId="77777777" w:rsidR="00351CFD" w:rsidRDefault="00351CFD" w:rsidP="00180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6D4DE" w14:textId="77777777" w:rsidR="007F75E1" w:rsidRDefault="00BD4F87" w:rsidP="007F75E1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1E5CC99" wp14:editId="47E6E43F">
          <wp:extent cx="1126800" cy="57533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tas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0" cy="57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1354" w14:textId="77777777" w:rsidR="005F70AB" w:rsidRDefault="00C57BF1" w:rsidP="00C57BF1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FCF167B" wp14:editId="469E6578">
          <wp:extent cx="1107948" cy="565705"/>
          <wp:effectExtent l="0" t="0" r="0" b="635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948" cy="565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53685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12DF0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D8E45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AC82F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E8064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1E116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28D54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A6D57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247E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9436D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 w15:restartNumberingAfterBreak="0">
    <w:nsid w:val="26F23FAD"/>
    <w:multiLevelType w:val="hybridMultilevel"/>
    <w:tmpl w:val="4522965A"/>
    <w:lvl w:ilvl="0" w:tplc="4D3EB6A0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9D7D03"/>
    <w:multiLevelType w:val="hybridMultilevel"/>
    <w:tmpl w:val="5BE48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45FBF"/>
    <w:multiLevelType w:val="hybridMultilevel"/>
    <w:tmpl w:val="B8D09896"/>
    <w:lvl w:ilvl="0" w:tplc="04070019">
      <w:start w:val="1"/>
      <w:numFmt w:val="lowerLetter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48326D24"/>
    <w:multiLevelType w:val="hybridMultilevel"/>
    <w:tmpl w:val="78C819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715BA4"/>
    <w:multiLevelType w:val="hybridMultilevel"/>
    <w:tmpl w:val="FA844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5E2368"/>
    <w:multiLevelType w:val="hybridMultilevel"/>
    <w:tmpl w:val="D14C0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54BDD"/>
    <w:multiLevelType w:val="hybridMultilevel"/>
    <w:tmpl w:val="502032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65222">
    <w:abstractNumId w:val="10"/>
  </w:num>
  <w:num w:numId="2" w16cid:durableId="319384660">
    <w:abstractNumId w:val="10"/>
  </w:num>
  <w:num w:numId="3" w16cid:durableId="422261696">
    <w:abstractNumId w:val="12"/>
  </w:num>
  <w:num w:numId="4" w16cid:durableId="1152598481">
    <w:abstractNumId w:val="15"/>
  </w:num>
  <w:num w:numId="5" w16cid:durableId="250815193">
    <w:abstractNumId w:val="11"/>
  </w:num>
  <w:num w:numId="6" w16cid:durableId="1599407252">
    <w:abstractNumId w:val="9"/>
  </w:num>
  <w:num w:numId="7" w16cid:durableId="786773605">
    <w:abstractNumId w:val="7"/>
  </w:num>
  <w:num w:numId="8" w16cid:durableId="1195272348">
    <w:abstractNumId w:val="6"/>
  </w:num>
  <w:num w:numId="9" w16cid:durableId="1241209461">
    <w:abstractNumId w:val="5"/>
  </w:num>
  <w:num w:numId="10" w16cid:durableId="613483632">
    <w:abstractNumId w:val="4"/>
  </w:num>
  <w:num w:numId="11" w16cid:durableId="432438728">
    <w:abstractNumId w:val="8"/>
  </w:num>
  <w:num w:numId="12" w16cid:durableId="710225077">
    <w:abstractNumId w:val="3"/>
  </w:num>
  <w:num w:numId="13" w16cid:durableId="2104568451">
    <w:abstractNumId w:val="2"/>
  </w:num>
  <w:num w:numId="14" w16cid:durableId="422917461">
    <w:abstractNumId w:val="1"/>
  </w:num>
  <w:num w:numId="15" w16cid:durableId="729574810">
    <w:abstractNumId w:val="0"/>
  </w:num>
  <w:num w:numId="16" w16cid:durableId="1119449376">
    <w:abstractNumId w:val="16"/>
  </w:num>
  <w:num w:numId="17" w16cid:durableId="1287812202">
    <w:abstractNumId w:val="14"/>
  </w:num>
  <w:num w:numId="18" w16cid:durableId="831290189">
    <w:abstractNumId w:val="17"/>
  </w:num>
  <w:num w:numId="19" w16cid:durableId="17200141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ttachedTemplate r:id="rId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5C9"/>
    <w:rsid w:val="00003169"/>
    <w:rsid w:val="000318B1"/>
    <w:rsid w:val="000770BE"/>
    <w:rsid w:val="0008297F"/>
    <w:rsid w:val="000A0A89"/>
    <w:rsid w:val="000A5ED7"/>
    <w:rsid w:val="000C6D1B"/>
    <w:rsid w:val="000C7156"/>
    <w:rsid w:val="000E350F"/>
    <w:rsid w:val="00105255"/>
    <w:rsid w:val="00110946"/>
    <w:rsid w:val="00121E69"/>
    <w:rsid w:val="00134540"/>
    <w:rsid w:val="0017624E"/>
    <w:rsid w:val="001803DC"/>
    <w:rsid w:val="00180801"/>
    <w:rsid w:val="001C2BA5"/>
    <w:rsid w:val="001C4B36"/>
    <w:rsid w:val="001D04D4"/>
    <w:rsid w:val="002016E8"/>
    <w:rsid w:val="00213C5B"/>
    <w:rsid w:val="00236CB1"/>
    <w:rsid w:val="00240B18"/>
    <w:rsid w:val="002719DA"/>
    <w:rsid w:val="00280D8C"/>
    <w:rsid w:val="00295687"/>
    <w:rsid w:val="00322949"/>
    <w:rsid w:val="00343121"/>
    <w:rsid w:val="0035060D"/>
    <w:rsid w:val="00351CFD"/>
    <w:rsid w:val="003B4092"/>
    <w:rsid w:val="003C78B7"/>
    <w:rsid w:val="0041611A"/>
    <w:rsid w:val="00416F57"/>
    <w:rsid w:val="00430B22"/>
    <w:rsid w:val="004349EB"/>
    <w:rsid w:val="004372AE"/>
    <w:rsid w:val="0047667A"/>
    <w:rsid w:val="00491339"/>
    <w:rsid w:val="00497EC6"/>
    <w:rsid w:val="004A27EC"/>
    <w:rsid w:val="004A3090"/>
    <w:rsid w:val="004E0618"/>
    <w:rsid w:val="005079FC"/>
    <w:rsid w:val="00566904"/>
    <w:rsid w:val="00566E25"/>
    <w:rsid w:val="00573124"/>
    <w:rsid w:val="00584045"/>
    <w:rsid w:val="00592716"/>
    <w:rsid w:val="0059457C"/>
    <w:rsid w:val="005E704D"/>
    <w:rsid w:val="005F3E10"/>
    <w:rsid w:val="005F70AB"/>
    <w:rsid w:val="00603202"/>
    <w:rsid w:val="00610EDA"/>
    <w:rsid w:val="00611195"/>
    <w:rsid w:val="006304EC"/>
    <w:rsid w:val="00631744"/>
    <w:rsid w:val="0064394D"/>
    <w:rsid w:val="006505EB"/>
    <w:rsid w:val="00662FC6"/>
    <w:rsid w:val="006C4879"/>
    <w:rsid w:val="006C4C96"/>
    <w:rsid w:val="007255C9"/>
    <w:rsid w:val="007372FC"/>
    <w:rsid w:val="00752AC9"/>
    <w:rsid w:val="007663FC"/>
    <w:rsid w:val="00770CB0"/>
    <w:rsid w:val="00781359"/>
    <w:rsid w:val="0078549C"/>
    <w:rsid w:val="0078636F"/>
    <w:rsid w:val="007A2208"/>
    <w:rsid w:val="007C6A1B"/>
    <w:rsid w:val="007E1531"/>
    <w:rsid w:val="007F0ADE"/>
    <w:rsid w:val="007F75E1"/>
    <w:rsid w:val="007F77E9"/>
    <w:rsid w:val="00807185"/>
    <w:rsid w:val="00810C48"/>
    <w:rsid w:val="0081709B"/>
    <w:rsid w:val="00823A3F"/>
    <w:rsid w:val="00823FFE"/>
    <w:rsid w:val="0085518A"/>
    <w:rsid w:val="008551EC"/>
    <w:rsid w:val="008657C8"/>
    <w:rsid w:val="008C3E5F"/>
    <w:rsid w:val="008C693F"/>
    <w:rsid w:val="00924727"/>
    <w:rsid w:val="00971C35"/>
    <w:rsid w:val="009837C3"/>
    <w:rsid w:val="00987B21"/>
    <w:rsid w:val="0099786E"/>
    <w:rsid w:val="009A1693"/>
    <w:rsid w:val="009B788B"/>
    <w:rsid w:val="009D0A69"/>
    <w:rsid w:val="009E0D23"/>
    <w:rsid w:val="00A1048B"/>
    <w:rsid w:val="00A263A8"/>
    <w:rsid w:val="00A34025"/>
    <w:rsid w:val="00A36F94"/>
    <w:rsid w:val="00A534C3"/>
    <w:rsid w:val="00A5421A"/>
    <w:rsid w:val="00A57509"/>
    <w:rsid w:val="00A84EB7"/>
    <w:rsid w:val="00AB30BB"/>
    <w:rsid w:val="00AC088C"/>
    <w:rsid w:val="00B22DC5"/>
    <w:rsid w:val="00B31FBC"/>
    <w:rsid w:val="00B45212"/>
    <w:rsid w:val="00B455FB"/>
    <w:rsid w:val="00BD4F87"/>
    <w:rsid w:val="00BF52A3"/>
    <w:rsid w:val="00C14984"/>
    <w:rsid w:val="00C42259"/>
    <w:rsid w:val="00C42481"/>
    <w:rsid w:val="00C470C5"/>
    <w:rsid w:val="00C57BF1"/>
    <w:rsid w:val="00C73738"/>
    <w:rsid w:val="00C836AF"/>
    <w:rsid w:val="00C85D36"/>
    <w:rsid w:val="00C903FD"/>
    <w:rsid w:val="00C96479"/>
    <w:rsid w:val="00CB0912"/>
    <w:rsid w:val="00CB6323"/>
    <w:rsid w:val="00CC5435"/>
    <w:rsid w:val="00D033D5"/>
    <w:rsid w:val="00D25E95"/>
    <w:rsid w:val="00D2694F"/>
    <w:rsid w:val="00D71561"/>
    <w:rsid w:val="00D85077"/>
    <w:rsid w:val="00D85E3A"/>
    <w:rsid w:val="00D923FD"/>
    <w:rsid w:val="00DB1116"/>
    <w:rsid w:val="00DC5E00"/>
    <w:rsid w:val="00DC6A53"/>
    <w:rsid w:val="00DF011A"/>
    <w:rsid w:val="00E00F09"/>
    <w:rsid w:val="00E15763"/>
    <w:rsid w:val="00E2335E"/>
    <w:rsid w:val="00E65B5C"/>
    <w:rsid w:val="00E676C2"/>
    <w:rsid w:val="00E70B2F"/>
    <w:rsid w:val="00E776F8"/>
    <w:rsid w:val="00E81ECD"/>
    <w:rsid w:val="00EA6DDD"/>
    <w:rsid w:val="00EC2ABB"/>
    <w:rsid w:val="00ED3E67"/>
    <w:rsid w:val="00ED5DE7"/>
    <w:rsid w:val="00F34D74"/>
    <w:rsid w:val="00F40099"/>
    <w:rsid w:val="00F51EF4"/>
    <w:rsid w:val="00F640FF"/>
    <w:rsid w:val="00F67AD7"/>
    <w:rsid w:val="00F76291"/>
    <w:rsid w:val="00F82866"/>
    <w:rsid w:val="00F93AFA"/>
    <w:rsid w:val="00F96324"/>
    <w:rsid w:val="00FA438F"/>
    <w:rsid w:val="00FB5475"/>
    <w:rsid w:val="00FC41E3"/>
    <w:rsid w:val="00FE79E4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DE877A"/>
  <w15:docId w15:val="{E05CBDB6-0F67-4723-9070-D10DCAFC0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erschrift1">
    <w:name w:val="heading 1"/>
    <w:aliases w:val="title - task"/>
    <w:basedOn w:val="Standard"/>
    <w:next w:val="Standard"/>
    <w:link w:val="berschrift1Zch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aliases w:val="subtitle task"/>
    <w:basedOn w:val="Standard"/>
    <w:next w:val="Standard"/>
    <w:link w:val="berschrift2Zch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rsid w:val="0081709B"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le - task Zchn"/>
    <w:basedOn w:val="Absatz-Standardschriftart"/>
    <w:link w:val="berschrift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aliases w:val="subtitle task Zchn"/>
    <w:basedOn w:val="Absatz-Standardschriftart"/>
    <w:link w:val="berschrift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81709B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81709B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eschriftung">
    <w:name w:val="caption"/>
    <w:basedOn w:val="Standard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Fett">
    <w:name w:val="Strong"/>
    <w:uiPriority w:val="22"/>
    <w:qFormat/>
    <w:rsid w:val="0081709B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0801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0801"/>
    <w:rPr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nabsatz"/>
    <w:next w:val="Standard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Standard"/>
    <w:link w:val="TagsZchn"/>
    <w:qFormat/>
    <w:rsid w:val="00566904"/>
    <w:rPr>
      <w:b/>
    </w:rPr>
  </w:style>
  <w:style w:type="character" w:styleId="Platzhaltertext">
    <w:name w:val="Placeholder Text"/>
    <w:basedOn w:val="Absatz-Standardschriftart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Absatz-Standardschriftart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Standard"/>
    <w:link w:val="summaryoftaskZchn"/>
    <w:qFormat/>
    <w:rsid w:val="00781359"/>
    <w:rPr>
      <w:i/>
    </w:rPr>
  </w:style>
  <w:style w:type="paragraph" w:customStyle="1" w:styleId="Beschriftung1">
    <w:name w:val="Beschriftung1"/>
    <w:basedOn w:val="Standard"/>
    <w:link w:val="captionZchn"/>
    <w:qFormat/>
    <w:rsid w:val="00E676C2"/>
    <w:rPr>
      <w:sz w:val="18"/>
      <w:szCs w:val="18"/>
    </w:rPr>
  </w:style>
  <w:style w:type="character" w:customStyle="1" w:styleId="summaryoftaskZchn">
    <w:name w:val="summary of task Zchn"/>
    <w:basedOn w:val="Absatz-Standardschriftart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Standard"/>
    <w:link w:val="problemZchn"/>
    <w:qFormat/>
    <w:rsid w:val="00603202"/>
    <w:rPr>
      <w:lang w:val="en-US"/>
    </w:rPr>
  </w:style>
  <w:style w:type="character" w:customStyle="1" w:styleId="captionZchn">
    <w:name w:val="caption Zchn"/>
    <w:basedOn w:val="Absatz-Standardschriftart"/>
    <w:link w:val="Beschriftung1"/>
    <w:rsid w:val="00E676C2"/>
    <w:rPr>
      <w:rFonts w:ascii="Calibri" w:hAnsi="Calibri"/>
      <w:color w:val="5F5F5F" w:themeColor="text2" w:themeShade="BF"/>
      <w:sz w:val="18"/>
      <w:szCs w:val="18"/>
      <w:lang w:eastAsia="ar-SA"/>
    </w:rPr>
  </w:style>
  <w:style w:type="paragraph" w:customStyle="1" w:styleId="tagssubtitle">
    <w:name w:val="tags subtitle"/>
    <w:basedOn w:val="Standard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Absatz-Standardschriftart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Absatz-Standardschriftart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lenraster">
    <w:name w:val="Table Grid"/>
    <w:basedOn w:val="NormaleTabelle"/>
    <w:uiPriority w:val="59"/>
    <w:rsid w:val="00D8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Absatz-Standardschriftart"/>
    <w:rsid w:val="00F76291"/>
  </w:style>
  <w:style w:type="paragraph" w:styleId="KeinLeerraum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Absatz-Standardschriftart"/>
    <w:rsid w:val="00924727"/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C6A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C6A1B"/>
  </w:style>
  <w:style w:type="character" w:customStyle="1" w:styleId="AnredeZchn">
    <w:name w:val="Anrede Zchn"/>
    <w:basedOn w:val="Absatz-Standardschriftart"/>
    <w:link w:val="Anrede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C6A1B"/>
  </w:style>
  <w:style w:type="character" w:customStyle="1" w:styleId="DatumZchn">
    <w:name w:val="Datum Zchn"/>
    <w:basedOn w:val="Absatz-Standardschriftart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C6A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6A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C6A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C6A1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C6A1B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C6A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C6A1B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A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A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C6A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C6A1B"/>
  </w:style>
  <w:style w:type="paragraph" w:styleId="Makrotext">
    <w:name w:val="macro"/>
    <w:link w:val="MakrotextZch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C6A1B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7C6A1B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7C6A1B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C6A1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C6A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C6A1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C6A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Standard"/>
    <w:next w:val="Standard"/>
    <w:link w:val="TitelZch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C6A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C6A1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C6A1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C6A1B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C6A1B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C6A1B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C6A1B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C6A1B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C6A1B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C6A1B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7C6A1B"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sid w:val="004E06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Gruppen\PRIMAS\MASCIL\Work_packages\WP3_Classroom_tasks\mascil_tasks_template_DE_2015.dotx" TargetMode="External"/></Relationships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4F81BD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22860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99D05-AE87-4BAE-9B28-83ACBBF9C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mascil_tasks_template_DE_2015</Template>
  <TotalTime>0</TotalTime>
  <Pages>1</Pages>
  <Words>732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Name Ihrer Firma</Company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 Weihberger</dc:creator>
  <cp:lastModifiedBy>Natascha Bakx</cp:lastModifiedBy>
  <cp:revision>19</cp:revision>
  <cp:lastPrinted>2025-06-11T16:12:00Z</cp:lastPrinted>
  <dcterms:created xsi:type="dcterms:W3CDTF">2015-10-31T09:38:00Z</dcterms:created>
  <dcterms:modified xsi:type="dcterms:W3CDTF">2025-06-11T16:12:00Z</dcterms:modified>
</cp:coreProperties>
</file>